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DE24B" w14:textId="77777777" w:rsidR="00DF6DC2" w:rsidRDefault="00DF6DC2" w:rsidP="00DF6DC2">
      <w:pPr>
        <w:rPr>
          <w:b/>
        </w:rPr>
      </w:pPr>
      <w:r w:rsidRPr="00E62BE8">
        <w:rPr>
          <w:b/>
        </w:rPr>
        <w:t xml:space="preserve">Naamkaartjes </w:t>
      </w:r>
      <w:r w:rsidR="0063773E">
        <w:rPr>
          <w:b/>
        </w:rPr>
        <w:t>Golmar Nexa</w:t>
      </w:r>
    </w:p>
    <w:p w14:paraId="5B9F367B" w14:textId="77777777" w:rsidR="00C42EEC" w:rsidRDefault="00C42EEC" w:rsidP="00C42EEC">
      <w:r>
        <w:t>In de kaders kunt u de namen van de bewoners invullen en hierbij het lettertype en de lettergrootte bepalen. Nadat u dit bestand hebt afgeprint, hoeft u enkel de naamkaartjes uit te knippen en deze op de juiste plaats in de belplaat te steken.</w:t>
      </w:r>
    </w:p>
    <w:p w14:paraId="05F9E15B" w14:textId="77777777" w:rsidR="00641178" w:rsidRDefault="00641178" w:rsidP="00C42EEC"/>
    <w:p w14:paraId="5E471D46" w14:textId="77777777" w:rsidR="00641178" w:rsidRDefault="0064117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7BB9DA89" wp14:editId="2401AD03">
                <wp:extent cx="2016000" cy="360000"/>
                <wp:effectExtent l="0" t="0" r="22860" b="21590"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57FED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B9DA89" id="Rectangle 19" o:spid="_x0000_s1026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">
                <v:textbox>
                  <w:txbxContent>
                    <w:p w14:paraId="1ED57FED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B5EB894" wp14:editId="4BDBB9D7">
                <wp:extent cx="2016000" cy="360000"/>
                <wp:effectExtent l="0" t="0" r="22860" b="21590"/>
                <wp:docPr id="2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10351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5EB894" id="_x0000_s1027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NtFAIAACo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">
                <v:textbox>
                  <w:txbxContent>
                    <w:p w14:paraId="39E10351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93AEFA0" w14:textId="77777777" w:rsidR="00641178" w:rsidRDefault="00641178" w:rsidP="00641178">
      <w:pPr>
        <w:jc w:val="center"/>
      </w:pPr>
    </w:p>
    <w:p w14:paraId="1507CE3B" w14:textId="77777777" w:rsidR="00641178" w:rsidRDefault="0064117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7EB56191" wp14:editId="0F6CFF99">
                <wp:extent cx="2016000" cy="360000"/>
                <wp:effectExtent l="0" t="0" r="22860" b="21590"/>
                <wp:docPr id="2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06460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B56191" id="_x0000_s1028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pYsFgIAACo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mTyDHuVFAfyViE07jS86JFB/iLs4FGteT+516g4sx8tNScm/lyGWc7BcvVuwUFeJmpLjPCSoIq&#10;uQzI2SnYhtOL2DvUbUd3zZMfFu6opY1Obj/zOguggUxNOD+eOPGXcap6fuKb3wA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ElWliwWAgAAKgQAAA4AAAAAAAAAAAAAAAAALgIAAGRycy9lMm9Eb2MueG1sUEsBAi0AFAAGAAgA&#10;AAAhAPzNYsrdAAAABAEAAA8AAAAAAAAAAAAAAAAAcAQAAGRycy9kb3ducmV2LnhtbFBLBQYAAAAA&#10;BAAEAPMAAAB6BQAAAAA=&#10;">
                <v:textbox>
                  <w:txbxContent>
                    <w:p w14:paraId="74006460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59BF7CE5" wp14:editId="22273A7B">
                <wp:extent cx="2016000" cy="360000"/>
                <wp:effectExtent l="0" t="0" r="22860" b="21590"/>
                <wp:docPr id="2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311F5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BF7CE5" id="_x0000_s1029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vUTFgIAACo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mGyDHuVFAfyViE07jS86JFB/iLs4FGteT+516g4sx8tNScm/lyGWc7BcvVuwUFeJmpLjPCSoIq&#10;uQzI2SnYhtOL2DvUbUd3zZMfFu6opY1Obj/zOguggUxNOD+eOPGXcap6fuKb3wA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MJq9RMWAgAAKgQAAA4AAAAAAAAAAAAAAAAALgIAAGRycy9lMm9Eb2MueG1sUEsBAi0AFAAGAAgA&#10;AAAhAPzNYsrdAAAABAEAAA8AAAAAAAAAAAAAAAAAcAQAAGRycy9kb3ducmV2LnhtbFBLBQYAAAAA&#10;BAAEAPMAAAB6BQAAAAA=&#10;">
                <v:textbox>
                  <w:txbxContent>
                    <w:p w14:paraId="7E5311F5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77F5FA2" w14:textId="77777777" w:rsidR="00641178" w:rsidRDefault="00641178" w:rsidP="00641178">
      <w:pPr>
        <w:jc w:val="center"/>
      </w:pPr>
    </w:p>
    <w:p w14:paraId="1C84BE84" w14:textId="77777777" w:rsidR="00641178" w:rsidRDefault="0064117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0BC6C2F9" wp14:editId="63328520">
                <wp:extent cx="2016000" cy="360000"/>
                <wp:effectExtent l="0" t="0" r="22860" b="21590"/>
                <wp:docPr id="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76F8F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C6C2F9" id="_x0000_s1030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dyvFgIAACo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ku+jBzjTgX1kYxFOI0rPS9adIC/OBtoVEvuf+4FKs7MR0vNuZkvl3G2U7BcvVtQgJeZ6jIjrCSo&#10;ksuAnJ2CbTi9iL1D3XZ01zz5YeGOWtro5PYzr7MAGsjUhPPjiRN/Gaeq5ye++Q0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HPd3K8WAgAAKgQAAA4AAAAAAAAAAAAAAAAALgIAAGRycy9lMm9Eb2MueG1sUEsBAi0AFAAGAAgA&#10;AAAhAPzNYsrdAAAABAEAAA8AAAAAAAAAAAAAAAAAcAQAAGRycy9kb3ducmV2LnhtbFBLBQYAAAAA&#10;BAAEAPMAAAB6BQAAAAA=&#10;">
                <v:textbox>
                  <w:txbxContent>
                    <w:p w14:paraId="0FB76F8F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269D0FB0" wp14:editId="726F9ACA">
                <wp:extent cx="2016000" cy="360000"/>
                <wp:effectExtent l="0" t="0" r="22860" b="21590"/>
                <wp:docPr id="2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BF432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9D0FB0" id="_x0000_s1031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b+QFgIAACo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ku+ihzjTgX1kYxFOI0rPS9adIC/OBtoVEvuf+4FKs7MR0vNuZkvl3G2U7BcvVtQgJeZ6jIjrCSo&#10;ksuAnJ2CbTi9iL1D3XZ01zz5YeGOWtro5PYzr7MAGsjUhPPjiRN/Gaeq5ye++Q0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Pjhv5AWAgAAKgQAAA4AAAAAAAAAAAAAAAAALgIAAGRycy9lMm9Eb2MueG1sUEsBAi0AFAAGAAgA&#10;AAAhAPzNYsrdAAAABAEAAA8AAAAAAAAAAAAAAAAAcAQAAGRycy9kb3ducmV2LnhtbFBLBQYAAAAA&#10;BAAEAPMAAAB6BQAAAAA=&#10;">
                <v:textbox>
                  <w:txbxContent>
                    <w:p w14:paraId="1B9BF432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B8DA0AD" w14:textId="77777777" w:rsidR="00641178" w:rsidRDefault="00641178" w:rsidP="00641178"/>
    <w:p w14:paraId="7359D4B3" w14:textId="77777777" w:rsidR="00641178" w:rsidRDefault="0064117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74F8FCB5" wp14:editId="0F039854">
                <wp:extent cx="2016000" cy="360000"/>
                <wp:effectExtent l="0" t="0" r="22860" b="21590"/>
                <wp:docPr id="3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50BBD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F8FCB5" id="_x0000_s1032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GWkGtEWAgAAKgQAAA4AAAAAAAAAAAAAAAAALgIAAGRycy9lMm9Eb2MueG1sUEsBAi0AFAAGAAgA&#10;AAAhAPzNYsrdAAAABAEAAA8AAAAAAAAAAAAAAAAAcAQAAGRycy9kb3ducmV2LnhtbFBLBQYAAAAA&#10;BAAEAPMAAAB6BQAAAAA=&#10;">
                <v:textbox>
                  <w:txbxContent>
                    <w:p w14:paraId="4FA50BBD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1CCBD32B" wp14:editId="5270CF2B">
                <wp:extent cx="2016000" cy="360000"/>
                <wp:effectExtent l="0" t="0" r="22860" b="21590"/>
                <wp:docPr id="3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0C15F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CBD32B" id="_x0000_s1033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O6Yee4WAgAAKgQAAA4AAAAAAAAAAAAAAAAALgIAAGRycy9lMm9Eb2MueG1sUEsBAi0AFAAGAAgA&#10;AAAhAPzNYsrdAAAABAEAAA8AAAAAAAAAAAAAAAAAcAQAAGRycy9kb3ducmV2LnhtbFBLBQYAAAAA&#10;BAAEAPMAAAB6BQAAAAA=&#10;">
                <v:textbox>
                  <w:txbxContent>
                    <w:p w14:paraId="2C20C15F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841DEA5" w14:textId="77777777" w:rsidR="00641178" w:rsidRDefault="00641178" w:rsidP="00641178">
      <w:pPr>
        <w:jc w:val="center"/>
      </w:pPr>
    </w:p>
    <w:p w14:paraId="72075773" w14:textId="77777777" w:rsidR="00641178" w:rsidRDefault="0064117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3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8C1A7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34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ThyFgIAACo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gkgcow7FdRHMhbhNK70vGjRAf7ibKBRLbn/uReoODMfLTXnZr5cxtlOwXL1bkEBXmaqy4ywkqBK&#10;LgNydgq24fQi9g5129Fd8+SHhTtqaaOT28+8zgJoIFMTzo8nTvxlnKqen/jmNwA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EbNOHIWAgAAKgQAAA4AAAAAAAAAAAAAAAAALgIAAGRycy9lMm9Eb2MueG1sUEsBAi0AFAAGAAgA&#10;AAAhAPzNYsrdAAAABAEAAA8AAAAAAAAAAAAAAAAAcAQAAGRycy9kb3ducmV2LnhtbFBLBQYAAAAA&#10;BAAEAPMAAAB6BQAAAAA=&#10;">
                <v:textbox>
                  <w:txbxContent>
                    <w:p w14:paraId="4B58C1A7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3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EA8F7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35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VtNFgIAACo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olI5Bh3KqiPZCzCaVzpedGiA/zF2UCjWnL/cy9QcWY+WmrOzXy5jLOdguXq3YICvMxUlxlhJUGV&#10;XAbk7BRsw+lF7B3qtqO75skPC3fU0kYnt595nQXQQKYmnB9PnPjLOFU9P/HNbwA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M3xW00WAgAAKgQAAA4AAAAAAAAAAAAAAAAALgIAAGRycy9lMm9Eb2MueG1sUEsBAi0AFAAGAAgA&#10;AAAhAPzNYsrdAAAABAEAAA8AAAAAAAAAAAAAAAAAcAQAAGRycy9kb3ducmV2LnhtbFBLBQYAAAAA&#10;BAAEAPMAAAB6BQAAAAA=&#10;">
                <v:textbox>
                  <w:txbxContent>
                    <w:p w14:paraId="466EA8F7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EB2CC1E" w14:textId="77777777" w:rsidR="00641178" w:rsidRDefault="00641178" w:rsidP="00641178">
      <w:pPr>
        <w:jc w:val="center"/>
      </w:pPr>
    </w:p>
    <w:p w14:paraId="4C4D5FC2" w14:textId="77777777" w:rsidR="00641178" w:rsidRDefault="0064117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3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2136B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36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/UwFg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nkZEHcqqA+krMIp3ml90WLDvAXZwPNasn9z71AxZn5aKk7N/PlMg53CpardwsK8DJTXWaElQRV&#10;chmQs1OwDacnsXeo247umidDLNxRTxud7H7mdVZAE5m6cH49ceQv41T1/MY3vwE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A8n9TAWAgAAKwQAAA4AAAAAAAAAAAAAAAAALgIAAGRycy9lMm9Eb2MueG1sUEsBAi0AFAAGAAgA&#10;AAAhAPzNYsrdAAAABAEAAA8AAAAAAAAAAAAAAAAAcAQAAGRycy9kb3ducmV2LnhtbFBLBQYAAAAA&#10;BAAEAPMAAAB6BQAAAAA=&#10;">
                <v:textbox>
                  <w:txbxContent>
                    <w:p w14:paraId="3B62136B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3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540FF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37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5YPFg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nk5HLcqqA+krMIp3ml90WLDvAXZwPNasn9z71AxZn5aKk7N/PlMg53CpardwsK8DJTXWaElQRV&#10;chmQs1OwDacnsXeo247umidDLNxRTxud7H7mdVZAE5m6cH49ceQv41T1/MY3vwE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IQblg8WAgAAKwQAAA4AAAAAAAAAAAAAAAAALgIAAGRycy9lMm9Eb2MueG1sUEsBAi0AFAAGAAgA&#10;AAAhAPzNYsrdAAAABAEAAA8AAAAAAAAAAAAAAAAAcAQAAGRycy9kb3ducmV2LnhtbFBLBQYAAAAA&#10;BAAEAPMAAAB6BQAAAAA=&#10;">
                <v:textbox>
                  <w:txbxContent>
                    <w:p w14:paraId="701540FF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F5F6C8B" w14:textId="77777777" w:rsidR="00641178" w:rsidRDefault="00641178" w:rsidP="00641178">
      <w:pPr>
        <w:jc w:val="center"/>
      </w:pPr>
    </w:p>
    <w:p w14:paraId="1AD3ECE3" w14:textId="77777777" w:rsidR="00641178" w:rsidRDefault="0064117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3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CA375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38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jNOFw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nkRSQZtyqoj+Qswmle6X3RogP8xdlAs1py/3MvUHFmPlrqzs18uYzDnYLl6t2CArzMVJcZYSVB&#10;lVwG5OwUbMPpSewd6raju+bJEAt31NNGJ7ufeZ0V0ESmLpxfTxz5yzhVPb/xzW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AZXjNO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081CA375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3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F7675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39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CSYlBx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14BF7675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F337284" w14:textId="77777777" w:rsidR="00641178" w:rsidRDefault="00641178" w:rsidP="00641178">
      <w:pPr>
        <w:jc w:val="center"/>
      </w:pPr>
    </w:p>
    <w:p w14:paraId="03BD18AF" w14:textId="77777777" w:rsidR="00641178" w:rsidRDefault="0064117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3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2E871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0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XnNFw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nkZSQZtyqoj+Qswmle6X3RogP8xdlAs1py/3MvUHFmPlrqzs18uYzDnYLl6t2CArzMVJcZYSVB&#10;lVwG5OwUbMPpSewd6raju+bJEAt31NNGJ7ufeZ0V0ESmLpxfTxz5yzhVPb/xzW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Aj1XnN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22C2E871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74717EA" wp14:editId="0D6D5775">
                <wp:extent cx="2016000" cy="360000"/>
                <wp:effectExtent l="0" t="0" r="22860" b="21590"/>
                <wp:docPr id="3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D407E" w14:textId="77777777" w:rsidR="00641178" w:rsidRPr="00641178" w:rsidRDefault="00641178" w:rsidP="0064117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4717EA" id="_x0000_s1041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RryFw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nkVSQZtyqoj+Qswmle6X3RogP8xdlAs1py/3MvUHFmPlrqzs18uYzDnYLl6t2CArzMVJcZYSVB&#10;lVwG5OwUbMPpSewd6raju+bJEAt31NNGJ7ufeZ0V0ESmLpxfTxz5yzhVPb/xzW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Co6Rry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247D407E" w14:textId="77777777" w:rsidR="00641178" w:rsidRPr="00641178" w:rsidRDefault="00641178" w:rsidP="0064117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868A62D" w14:textId="77777777" w:rsidR="00BC2168" w:rsidRDefault="00BC2168" w:rsidP="00641178">
      <w:pPr>
        <w:jc w:val="center"/>
      </w:pPr>
    </w:p>
    <w:p w14:paraId="31BBD375" w14:textId="77777777" w:rsidR="00BC2168" w:rsidRDefault="00BC216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1BE8C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2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A1rL+z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0541BE8C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7B76F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3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C+kNyM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5F67B76F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DABF172" w14:textId="77777777" w:rsidR="00BC2168" w:rsidRDefault="00BC2168" w:rsidP="00641178">
      <w:pPr>
        <w:jc w:val="center"/>
      </w:pPr>
    </w:p>
    <w:p w14:paraId="185A4FE6" w14:textId="77777777" w:rsidR="00BC2168" w:rsidRDefault="00BC216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F016D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4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AWxZ0Q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5AAF016D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B62B3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5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Cd+f4v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718B62B3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BB7E7D8" w14:textId="77777777" w:rsidR="00BC2168" w:rsidRDefault="00BC2168" w:rsidP="00641178">
      <w:pPr>
        <w:jc w:val="center"/>
      </w:pPr>
    </w:p>
    <w:p w14:paraId="394639A3" w14:textId="77777777" w:rsidR="00BC2168" w:rsidRDefault="00BC216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518B0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6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q+Fg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qMnkWTcqqA+krMIp3ml90WLDvAXZwPNasn9z71AxZn5aKk7N/PlMg53CpardwTE8DJTXWaElQRV&#10;chmQs1OwDacnsXeo247umidDLNxRTxud7H7mdVZAE5m6cH49ceQv41T1/MY3vwE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LNtCr4WAgAAKwQAAA4AAAAAAAAAAAAAAAAALgIAAGRycy9lMm9Eb2MueG1sUEsBAi0AFAAGAAgA&#10;AAAhAPzNYsrdAAAABAEAAA8AAAAAAAAAAAAAAAAAcAQAAGRycy9kb3ducmV2LnhtbFBLBQYAAAAA&#10;BAAEAPMAAAB6BQAAAAA=&#10;">
                <v:textbox>
                  <w:txbxContent>
                    <w:p w14:paraId="0BB518B0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C5C5D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7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WmBFg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">
                <v:textbox>
                  <w:txbxContent>
                    <w:p w14:paraId="103C5C5D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61DF8D5" w14:textId="77777777" w:rsidR="00BC2168" w:rsidRDefault="00BC2168" w:rsidP="00641178">
      <w:pPr>
        <w:jc w:val="center"/>
      </w:pPr>
    </w:p>
    <w:p w14:paraId="56DFDC51" w14:textId="77777777" w:rsidR="00BC2168" w:rsidRDefault="00BC216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FC646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8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zAFw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mTRSQZtyqoj+Qswmle6X3RogP8xdlAs1py/3MvUHFmPlrqzs18uYzDnYLl6t2CArzMVJcZYSVB&#10;lVwG5OwUbMPpSewd6raju+bJEAt31NNGJ7ufeZ0V0ESmLpxfTxz5yzhVPb/xzW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ClFMzA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5ECFC646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C6FA6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49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AuKK//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7AAC6FA6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5140091" w14:textId="77777777" w:rsidR="00BC2168" w:rsidRDefault="00BC2168" w:rsidP="00641178">
      <w:pPr>
        <w:jc w:val="center"/>
      </w:pPr>
    </w:p>
    <w:p w14:paraId="4B669F27" w14:textId="77777777" w:rsidR="00BC2168" w:rsidRDefault="00BC2168" w:rsidP="00641178">
      <w:pPr>
        <w:jc w:val="center"/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9EDD8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50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4ZDFw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mTZSQZtyqoj+Qswmle6X3RogP8xdlAs1py/3MvUHFmPlrqzs18uYzDnYLl6t2CArzMVJcZYSVB&#10;lVwG5OwUbMPpSewd6raju+bJEAt31NNGJ7ufeZ0V0ESmLpxfTxz5yzhVPb/xzW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Cfn4ZD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0539EDD8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3C04A00" wp14:editId="42E3B64B">
                <wp:extent cx="2016000" cy="360000"/>
                <wp:effectExtent l="0" t="0" r="22860" b="21590"/>
                <wp:docPr id="4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D8E7A" w14:textId="77777777" w:rsidR="00BC2168" w:rsidRPr="00641178" w:rsidRDefault="00BC2168" w:rsidP="00BC2168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04A00" id="_x0000_s1051" style="width:158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">
                <v:textbox>
                  <w:txbxContent>
                    <w:p w14:paraId="5A8D8E7A" w14:textId="77777777" w:rsidR="00BC2168" w:rsidRPr="00641178" w:rsidRDefault="00BC2168" w:rsidP="00BC2168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>Naam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AF48B43" w14:textId="77777777" w:rsidR="00BC2168" w:rsidRDefault="00BC2168" w:rsidP="00641178">
      <w:pPr>
        <w:jc w:val="center"/>
      </w:pPr>
    </w:p>
    <w:p w14:paraId="528F58FD" w14:textId="38B4F8AB" w:rsidR="00F20D21" w:rsidRDefault="00F20D21" w:rsidP="00641178">
      <w:pPr>
        <w:jc w:val="center"/>
        <w:rPr>
          <w:noProof/>
          <w:lang w:val="nl-BE" w:eastAsia="nl-BE"/>
        </w:rPr>
      </w:pPr>
    </w:p>
    <w:p w14:paraId="54C3D965" w14:textId="1FED9FD0" w:rsidR="00545B9A" w:rsidRDefault="00545B9A" w:rsidP="00641178">
      <w:pPr>
        <w:jc w:val="center"/>
      </w:pPr>
      <w:r>
        <w:rPr>
          <w:noProof/>
        </w:rPr>
        <w:drawing>
          <wp:inline distT="0" distB="0" distL="0" distR="0" wp14:anchorId="7A18A196" wp14:editId="309B82B7">
            <wp:extent cx="1688901" cy="581025"/>
            <wp:effectExtent l="0" t="0" r="6985" b="0"/>
            <wp:docPr id="143317607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176075" name="Picture 14331760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271" cy="6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5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32"/>
    <w:rsid w:val="00061802"/>
    <w:rsid w:val="00150BF4"/>
    <w:rsid w:val="003D7432"/>
    <w:rsid w:val="00456BC9"/>
    <w:rsid w:val="00545B9A"/>
    <w:rsid w:val="0063773E"/>
    <w:rsid w:val="00641178"/>
    <w:rsid w:val="00734187"/>
    <w:rsid w:val="007812F4"/>
    <w:rsid w:val="00820BF7"/>
    <w:rsid w:val="008F3202"/>
    <w:rsid w:val="009D6E6F"/>
    <w:rsid w:val="00BC2168"/>
    <w:rsid w:val="00C42EEC"/>
    <w:rsid w:val="00DF6DC2"/>
    <w:rsid w:val="00E821B8"/>
    <w:rsid w:val="00F20D21"/>
    <w:rsid w:val="00F94A23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32C9A"/>
  <w15:docId w15:val="{81E1DCA8-A3E0-4978-B2FC-5A07F81F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6DC2"/>
    <w:rPr>
      <w:sz w:val="24"/>
      <w:szCs w:val="24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D6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F6D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1\Downloads\Naamkaartjes%20Nexa-v2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Naamkaartjes Nexa-v2</Template>
  <TotalTime>0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Naamkaartjes Classic Evolution: Hieronder kan u de namen van de bewoners in de kaders invullen, hierbij kan u zelf het lettertype en de tekengrootte bepalen</vt:lpstr>
    </vt:vector>
  </TitlesOfParts>
  <Company>All Phones BVBA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Naamkaartjes Classic Evolution: Hieronder kan u de namen van de bewoners in de kaders invullen, hierbij kan u zelf het lettertype en de tekengrootte bepalen</dc:title>
  <dc:creator>USER 1</dc:creator>
  <cp:lastModifiedBy>Abdullah Yilmaz</cp:lastModifiedBy>
  <cp:revision>2</cp:revision>
  <cp:lastPrinted>1900-12-31T22:00:00Z</cp:lastPrinted>
  <dcterms:created xsi:type="dcterms:W3CDTF">2026-06-17T13:03:00Z</dcterms:created>
  <dcterms:modified xsi:type="dcterms:W3CDTF">2026-06-17T13:03:00Z</dcterms:modified>
</cp:coreProperties>
</file>