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F0451" w14:textId="77777777" w:rsidR="00DF6DC2" w:rsidRDefault="00DF6DC2" w:rsidP="00DF6DC2">
      <w:pPr>
        <w:rPr>
          <w:b/>
        </w:rPr>
      </w:pPr>
      <w:r w:rsidRPr="00E62BE8">
        <w:rPr>
          <w:b/>
        </w:rPr>
        <w:t xml:space="preserve">Naamkaartjes </w:t>
      </w:r>
      <w:r w:rsidR="0063773E">
        <w:rPr>
          <w:b/>
        </w:rPr>
        <w:t>Golmar Nexa</w:t>
      </w:r>
    </w:p>
    <w:p w14:paraId="03C54EA7" w14:textId="77777777" w:rsidR="00C42EEC" w:rsidRDefault="00C42EEC" w:rsidP="00C42EEC">
      <w:r>
        <w:t>In de kaders kunt u de namen van de bewoners invullen en hierbij het lettertype en de lettergrootte bepalen. Nadat u dit bestand hebt afgeprint, hoeft u enkel de naamkaartjes uit te knippen en deze op de juiste plaats in de belplaat te steken.</w:t>
      </w:r>
    </w:p>
    <w:p w14:paraId="43670B20" w14:textId="77777777" w:rsidR="00641178" w:rsidRDefault="00641178" w:rsidP="00C42EEC"/>
    <w:p w14:paraId="6322A146" w14:textId="77777777" w:rsidR="001A6C5B" w:rsidRDefault="00BB0491" w:rsidP="001A6C5B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D2FBF1E" wp14:editId="3BC3AE1A">
                <wp:simplePos x="0" y="0"/>
                <wp:positionH relativeFrom="column">
                  <wp:posOffset>4681220</wp:posOffset>
                </wp:positionH>
                <wp:positionV relativeFrom="paragraph">
                  <wp:posOffset>5080</wp:posOffset>
                </wp:positionV>
                <wp:extent cx="737870" cy="356235"/>
                <wp:effectExtent l="0" t="0" r="5080" b="5715"/>
                <wp:wrapNone/>
                <wp:docPr id="101" name="Tekstvak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870" cy="3562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AB9BD" w14:textId="77777777" w:rsidR="001A6C5B" w:rsidRPr="001A6C5B" w:rsidRDefault="001A6C5B" w:rsidP="001A6C5B">
                            <w:pPr>
                              <w:jc w:val="right"/>
                              <w:rPr>
                                <w:sz w:val="32"/>
                                <w:lang w:val="nl-BE"/>
                              </w:rPr>
                            </w:pPr>
                            <w:r w:rsidRPr="001A6C5B">
                              <w:rPr>
                                <w:sz w:val="32"/>
                                <w:lang w:val="nl-BE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2FBF1E" id="_x0000_t202" coordsize="21600,21600" o:spt="202" path="m,l,21600r21600,l21600,xe">
                <v:stroke joinstyle="miter"/>
                <v:path gradientshapeok="t" o:connecttype="rect"/>
              </v:shapetype>
              <v:shape id="Tekstvak 101" o:spid="_x0000_s1026" type="#_x0000_t202" style="position:absolute;left:0;text-align:left;margin-left:368.6pt;margin-top:.4pt;width:58.1pt;height:28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" fillcolor="#d8d8d8 [2732]" stroked="f" strokeweight=".5pt">
                <v:textbox>
                  <w:txbxContent>
                    <w:p w14:paraId="0C5AB9BD" w14:textId="77777777" w:rsidR="001A6C5B" w:rsidRPr="001A6C5B" w:rsidRDefault="001A6C5B" w:rsidP="001A6C5B">
                      <w:pPr>
                        <w:jc w:val="right"/>
                        <w:rPr>
                          <w:sz w:val="32"/>
                          <w:lang w:val="nl-BE"/>
                        </w:rPr>
                      </w:pPr>
                      <w:r w:rsidRPr="001A6C5B">
                        <w:rPr>
                          <w:sz w:val="32"/>
                          <w:lang w:val="nl-BE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 w:rsidR="001A6C5B"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CFAEADE" wp14:editId="2111352B">
                <wp:simplePos x="0" y="0"/>
                <wp:positionH relativeFrom="column">
                  <wp:posOffset>1080770</wp:posOffset>
                </wp:positionH>
                <wp:positionV relativeFrom="paragraph">
                  <wp:posOffset>5080</wp:posOffset>
                </wp:positionV>
                <wp:extent cx="738000" cy="356400"/>
                <wp:effectExtent l="0" t="0" r="5080" b="5715"/>
                <wp:wrapNone/>
                <wp:docPr id="102" name="Tekstvak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000" cy="356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84BEAB" w14:textId="77777777" w:rsidR="001A6C5B" w:rsidRPr="001A6C5B" w:rsidRDefault="001A6C5B" w:rsidP="001A6C5B">
                            <w:pPr>
                              <w:jc w:val="right"/>
                              <w:rPr>
                                <w:sz w:val="32"/>
                                <w:lang w:val="nl-BE"/>
                              </w:rPr>
                            </w:pPr>
                            <w:r w:rsidRPr="001A6C5B">
                              <w:rPr>
                                <w:sz w:val="32"/>
                                <w:lang w:val="nl-BE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AEADE" id="Tekstvak 102" o:spid="_x0000_s1027" type="#_x0000_t202" style="position:absolute;left:0;text-align:left;margin-left:85.1pt;margin-top:.4pt;width:58.1pt;height:28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" fillcolor="#d8d8d8 [2732]" stroked="f" strokeweight=".5pt">
                <v:textbox>
                  <w:txbxContent>
                    <w:p w14:paraId="4784BEAB" w14:textId="77777777" w:rsidR="001A6C5B" w:rsidRPr="001A6C5B" w:rsidRDefault="001A6C5B" w:rsidP="001A6C5B">
                      <w:pPr>
                        <w:jc w:val="right"/>
                        <w:rPr>
                          <w:sz w:val="32"/>
                          <w:lang w:val="nl-BE"/>
                        </w:rPr>
                      </w:pPr>
                      <w:r w:rsidRPr="001A6C5B">
                        <w:rPr>
                          <w:sz w:val="32"/>
                          <w:lang w:val="nl-BE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 w:rsidR="00B10FC7"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318964" wp14:editId="037081D8">
                <wp:simplePos x="0" y="0"/>
                <wp:positionH relativeFrom="column">
                  <wp:posOffset>2886075</wp:posOffset>
                </wp:positionH>
                <wp:positionV relativeFrom="paragraph">
                  <wp:posOffset>5080</wp:posOffset>
                </wp:positionV>
                <wp:extent cx="738000" cy="356400"/>
                <wp:effectExtent l="0" t="0" r="5080" b="5715"/>
                <wp:wrapNone/>
                <wp:docPr id="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000" cy="356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9FE96" w14:textId="77777777" w:rsidR="00B10FC7" w:rsidRPr="001A6C5B" w:rsidRDefault="001A6C5B" w:rsidP="00B10FC7">
                            <w:pPr>
                              <w:jc w:val="right"/>
                              <w:rPr>
                                <w:sz w:val="32"/>
                                <w:lang w:val="nl-BE"/>
                              </w:rPr>
                            </w:pPr>
                            <w:r w:rsidRPr="001A6C5B">
                              <w:rPr>
                                <w:sz w:val="32"/>
                                <w:lang w:val="nl-BE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18964" id="Tekstvak 5" o:spid="_x0000_s1028" type="#_x0000_t202" style="position:absolute;left:0;text-align:left;margin-left:227.25pt;margin-top:.4pt;width:58.1pt;height:2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" fillcolor="#d8d8d8 [2732]" stroked="f" strokeweight=".5pt">
                <v:textbox>
                  <w:txbxContent>
                    <w:p w14:paraId="1689FE96" w14:textId="77777777" w:rsidR="00B10FC7" w:rsidRPr="001A6C5B" w:rsidRDefault="001A6C5B" w:rsidP="00B10FC7">
                      <w:pPr>
                        <w:jc w:val="right"/>
                        <w:rPr>
                          <w:sz w:val="32"/>
                          <w:lang w:val="nl-BE"/>
                        </w:rPr>
                      </w:pPr>
                      <w:r w:rsidRPr="001A6C5B">
                        <w:rPr>
                          <w:sz w:val="32"/>
                          <w:lang w:val="nl-BE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 w:rsidR="00641178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0E31FE02" wp14:editId="2EEA5198">
                <wp:extent cx="1476000" cy="360000"/>
                <wp:effectExtent l="0" t="0" r="10160" b="21590"/>
                <wp:docPr id="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DE87BD" w14:textId="77777777" w:rsidR="00641178" w:rsidRPr="001A6C5B" w:rsidRDefault="001A6C5B" w:rsidP="00B10FC7">
                            <w:pPr>
                              <w:rPr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1A6C5B">
                              <w:rPr>
                                <w:sz w:val="32"/>
                                <w:szCs w:val="32"/>
                                <w:lang w:val="fr-BE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31FE02" id="Rectangle 19" o:spid="_x0000_s1029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" strokecolor="#d8d8d8 [2732]">
                <v:textbox>
                  <w:txbxContent>
                    <w:p w14:paraId="46DE87BD" w14:textId="77777777" w:rsidR="00641178" w:rsidRPr="001A6C5B" w:rsidRDefault="001A6C5B" w:rsidP="00B10FC7">
                      <w:pPr>
                        <w:rPr>
                          <w:sz w:val="32"/>
                          <w:szCs w:val="32"/>
                          <w:lang w:val="fr-BE"/>
                        </w:rPr>
                      </w:pPr>
                      <w:r w:rsidRPr="001A6C5B">
                        <w:rPr>
                          <w:sz w:val="32"/>
                          <w:szCs w:val="32"/>
                          <w:lang w:val="fr-BE"/>
                        </w:rPr>
                        <w:t>111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A6C5B">
        <w:tab/>
      </w:r>
      <w:r w:rsidR="001A6C5B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6E48F6E7" wp14:editId="0034EF16">
                <wp:extent cx="1476000" cy="360000"/>
                <wp:effectExtent l="0" t="0" r="10160" b="21590"/>
                <wp:docPr id="1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6B9D3" w14:textId="77777777" w:rsidR="001A6C5B" w:rsidRPr="001A6C5B" w:rsidRDefault="001A6C5B" w:rsidP="001A6C5B">
                            <w:pPr>
                              <w:rPr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1A6C5B">
                              <w:rPr>
                                <w:sz w:val="32"/>
                                <w:szCs w:val="32"/>
                                <w:lang w:val="fr-BE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48F6E7" id="_x0000_s1030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" strokecolor="#d8d8d8 [2732]">
                <v:textbox>
                  <w:txbxContent>
                    <w:p w14:paraId="3A56B9D3" w14:textId="77777777" w:rsidR="001A6C5B" w:rsidRPr="001A6C5B" w:rsidRDefault="001A6C5B" w:rsidP="001A6C5B">
                      <w:pPr>
                        <w:rPr>
                          <w:sz w:val="32"/>
                          <w:szCs w:val="32"/>
                          <w:lang w:val="fr-BE"/>
                        </w:rPr>
                      </w:pPr>
                      <w:r w:rsidRPr="001A6C5B">
                        <w:rPr>
                          <w:sz w:val="32"/>
                          <w:szCs w:val="32"/>
                          <w:lang w:val="fr-BE"/>
                        </w:rPr>
                        <w:t>111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A6C5B">
        <w:tab/>
      </w:r>
      <w:r w:rsidR="001A6C5B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09C4D984" wp14:editId="5FD94B1C">
                <wp:extent cx="1476000" cy="360000"/>
                <wp:effectExtent l="0" t="0" r="10160" b="21590"/>
                <wp:docPr id="2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6110B" w14:textId="77777777" w:rsidR="001A6C5B" w:rsidRPr="001A6C5B" w:rsidRDefault="001A6C5B" w:rsidP="001A6C5B">
                            <w:pPr>
                              <w:rPr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1A6C5B">
                              <w:rPr>
                                <w:sz w:val="32"/>
                                <w:szCs w:val="32"/>
                                <w:lang w:val="fr-BE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C4D984" id="_x0000_s1031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" strokecolor="#d8d8d8 [2732]">
                <v:textbox>
                  <w:txbxContent>
                    <w:p w14:paraId="6C96110B" w14:textId="77777777" w:rsidR="001A6C5B" w:rsidRPr="001A6C5B" w:rsidRDefault="001A6C5B" w:rsidP="001A6C5B">
                      <w:pPr>
                        <w:rPr>
                          <w:sz w:val="32"/>
                          <w:szCs w:val="32"/>
                          <w:lang w:val="fr-BE"/>
                        </w:rPr>
                      </w:pPr>
                      <w:r w:rsidRPr="001A6C5B">
                        <w:rPr>
                          <w:sz w:val="32"/>
                          <w:szCs w:val="32"/>
                          <w:lang w:val="fr-BE"/>
                        </w:rPr>
                        <w:t>111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291E26E" w14:textId="77777777" w:rsidR="00BC2168" w:rsidRDefault="00BC2168" w:rsidP="00641178">
      <w:pPr>
        <w:jc w:val="center"/>
      </w:pPr>
    </w:p>
    <w:p w14:paraId="71A8744B" w14:textId="77777777" w:rsidR="00BC2168" w:rsidRDefault="002F63E0" w:rsidP="00641178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41EB7F" wp14:editId="17F43B5C">
                <wp:simplePos x="0" y="0"/>
                <wp:positionH relativeFrom="column">
                  <wp:posOffset>1080770</wp:posOffset>
                </wp:positionH>
                <wp:positionV relativeFrom="paragraph">
                  <wp:posOffset>1270</wp:posOffset>
                </wp:positionV>
                <wp:extent cx="737870" cy="356235"/>
                <wp:effectExtent l="0" t="0" r="5080" b="5715"/>
                <wp:wrapNone/>
                <wp:docPr id="100" name="Tekstvak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870" cy="3562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E765D4" w14:textId="77777777" w:rsidR="001A6C5B" w:rsidRPr="001A6C5B" w:rsidRDefault="001A6C5B" w:rsidP="001A6C5B">
                            <w:pPr>
                              <w:jc w:val="right"/>
                              <w:rPr>
                                <w:sz w:val="32"/>
                                <w:lang w:val="nl-BE"/>
                              </w:rPr>
                            </w:pPr>
                            <w:r w:rsidRPr="001A6C5B">
                              <w:rPr>
                                <w:sz w:val="32"/>
                                <w:lang w:val="nl-BE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1EB7F" id="Tekstvak 100" o:spid="_x0000_s1032" type="#_x0000_t202" style="position:absolute;left:0;text-align:left;margin-left:85.1pt;margin-top:.1pt;width:58.1pt;height:28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" fillcolor="#d8d8d8 [2732]" stroked="f" strokeweight=".5pt">
                <v:textbox>
                  <w:txbxContent>
                    <w:p w14:paraId="53E765D4" w14:textId="77777777" w:rsidR="001A6C5B" w:rsidRPr="001A6C5B" w:rsidRDefault="001A6C5B" w:rsidP="001A6C5B">
                      <w:pPr>
                        <w:jc w:val="right"/>
                        <w:rPr>
                          <w:sz w:val="32"/>
                          <w:lang w:val="nl-BE"/>
                        </w:rPr>
                      </w:pPr>
                      <w:r w:rsidRPr="001A6C5B">
                        <w:rPr>
                          <w:sz w:val="32"/>
                          <w:lang w:val="nl-BE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C5249B" wp14:editId="581A24DA">
                <wp:simplePos x="0" y="0"/>
                <wp:positionH relativeFrom="column">
                  <wp:posOffset>2885440</wp:posOffset>
                </wp:positionH>
                <wp:positionV relativeFrom="paragraph">
                  <wp:posOffset>1270</wp:posOffset>
                </wp:positionV>
                <wp:extent cx="737870" cy="356235"/>
                <wp:effectExtent l="0" t="0" r="5080" b="5715"/>
                <wp:wrapNone/>
                <wp:docPr id="93" name="Tekstvak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870" cy="3562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0F7EA" w14:textId="77777777" w:rsidR="001A6C5B" w:rsidRPr="001A6C5B" w:rsidRDefault="001A6C5B" w:rsidP="001A6C5B">
                            <w:pPr>
                              <w:jc w:val="right"/>
                              <w:rPr>
                                <w:sz w:val="32"/>
                                <w:lang w:val="nl-BE"/>
                              </w:rPr>
                            </w:pPr>
                            <w:r w:rsidRPr="001A6C5B">
                              <w:rPr>
                                <w:sz w:val="32"/>
                                <w:lang w:val="nl-BE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5249B" id="Tekstvak 93" o:spid="_x0000_s1033" type="#_x0000_t202" style="position:absolute;left:0;text-align:left;margin-left:227.2pt;margin-top:.1pt;width:58.1pt;height:2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" fillcolor="#d8d8d8 [2732]" stroked="f" strokeweight=".5pt">
                <v:textbox>
                  <w:txbxContent>
                    <w:p w14:paraId="2AF0F7EA" w14:textId="77777777" w:rsidR="001A6C5B" w:rsidRPr="001A6C5B" w:rsidRDefault="001A6C5B" w:rsidP="001A6C5B">
                      <w:pPr>
                        <w:jc w:val="right"/>
                        <w:rPr>
                          <w:sz w:val="32"/>
                          <w:lang w:val="nl-BE"/>
                        </w:rPr>
                      </w:pPr>
                      <w:r w:rsidRPr="001A6C5B">
                        <w:rPr>
                          <w:sz w:val="32"/>
                          <w:lang w:val="nl-BE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04912A" wp14:editId="1041ED86">
                <wp:simplePos x="0" y="0"/>
                <wp:positionH relativeFrom="column">
                  <wp:posOffset>4685665</wp:posOffset>
                </wp:positionH>
                <wp:positionV relativeFrom="paragraph">
                  <wp:posOffset>1270</wp:posOffset>
                </wp:positionV>
                <wp:extent cx="737870" cy="356235"/>
                <wp:effectExtent l="0" t="0" r="5080" b="5715"/>
                <wp:wrapNone/>
                <wp:docPr id="98" name="Tekstvak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870" cy="3562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57B01C" w14:textId="77777777" w:rsidR="001A6C5B" w:rsidRPr="001A6C5B" w:rsidRDefault="001A6C5B" w:rsidP="001A6C5B">
                            <w:pPr>
                              <w:jc w:val="right"/>
                              <w:rPr>
                                <w:sz w:val="32"/>
                                <w:lang w:val="nl-BE"/>
                              </w:rPr>
                            </w:pPr>
                            <w:r w:rsidRPr="001A6C5B">
                              <w:rPr>
                                <w:sz w:val="32"/>
                                <w:lang w:val="nl-BE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4912A" id="Tekstvak 98" o:spid="_x0000_s1034" type="#_x0000_t202" style="position:absolute;left:0;text-align:left;margin-left:368.95pt;margin-top:.1pt;width:58.1pt;height:28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" fillcolor="#d8d8d8 [2732]" stroked="f" strokeweight=".5pt">
                <v:textbox>
                  <w:txbxContent>
                    <w:p w14:paraId="7B57B01C" w14:textId="77777777" w:rsidR="001A6C5B" w:rsidRPr="001A6C5B" w:rsidRDefault="001A6C5B" w:rsidP="001A6C5B">
                      <w:pPr>
                        <w:jc w:val="right"/>
                        <w:rPr>
                          <w:sz w:val="32"/>
                          <w:lang w:val="nl-BE"/>
                        </w:rPr>
                      </w:pPr>
                      <w:r w:rsidRPr="001A6C5B">
                        <w:rPr>
                          <w:sz w:val="32"/>
                          <w:lang w:val="nl-BE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 w:rsidR="001A6C5B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0ED9DE9E" wp14:editId="573DFB56">
                <wp:extent cx="1476000" cy="360000"/>
                <wp:effectExtent l="0" t="0" r="10160" b="21590"/>
                <wp:docPr id="2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1A13E" w14:textId="77777777" w:rsidR="001A6C5B" w:rsidRPr="001A6C5B" w:rsidRDefault="001A6C5B" w:rsidP="001A6C5B">
                            <w:pPr>
                              <w:rPr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1A6C5B">
                              <w:rPr>
                                <w:sz w:val="32"/>
                                <w:szCs w:val="32"/>
                                <w:lang w:val="fr-BE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D9DE9E" id="_x0000_s1035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" strokecolor="#d8d8d8 [2732]">
                <v:textbox>
                  <w:txbxContent>
                    <w:p w14:paraId="60F1A13E" w14:textId="77777777" w:rsidR="001A6C5B" w:rsidRPr="001A6C5B" w:rsidRDefault="001A6C5B" w:rsidP="001A6C5B">
                      <w:pPr>
                        <w:rPr>
                          <w:sz w:val="32"/>
                          <w:szCs w:val="32"/>
                          <w:lang w:val="fr-BE"/>
                        </w:rPr>
                      </w:pPr>
                      <w:r w:rsidRPr="001A6C5B">
                        <w:rPr>
                          <w:sz w:val="32"/>
                          <w:szCs w:val="32"/>
                          <w:lang w:val="fr-BE"/>
                        </w:rPr>
                        <w:t>111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A6C5B">
        <w:tab/>
      </w:r>
      <w:r w:rsidR="001A6C5B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7FDFE4F6" wp14:editId="4B5F9F96">
                <wp:extent cx="1476000" cy="360000"/>
                <wp:effectExtent l="0" t="0" r="10160" b="21590"/>
                <wp:docPr id="5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C11409" w14:textId="77777777" w:rsidR="001A6C5B" w:rsidRPr="001A6C5B" w:rsidRDefault="001A6C5B" w:rsidP="001A6C5B">
                            <w:pPr>
                              <w:rPr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1A6C5B">
                              <w:rPr>
                                <w:sz w:val="32"/>
                                <w:szCs w:val="32"/>
                                <w:lang w:val="fr-BE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DFE4F6" id="_x0000_s1036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" strokecolor="#d8d8d8 [2732]">
                <v:textbox>
                  <w:txbxContent>
                    <w:p w14:paraId="5FC11409" w14:textId="77777777" w:rsidR="001A6C5B" w:rsidRPr="001A6C5B" w:rsidRDefault="001A6C5B" w:rsidP="001A6C5B">
                      <w:pPr>
                        <w:rPr>
                          <w:sz w:val="32"/>
                          <w:szCs w:val="32"/>
                          <w:lang w:val="fr-BE"/>
                        </w:rPr>
                      </w:pPr>
                      <w:r w:rsidRPr="001A6C5B">
                        <w:rPr>
                          <w:sz w:val="32"/>
                          <w:szCs w:val="32"/>
                          <w:lang w:val="fr-BE"/>
                        </w:rPr>
                        <w:t>111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A6C5B">
        <w:tab/>
      </w:r>
      <w:r w:rsidR="001A6C5B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2E7A1ED3" wp14:editId="1DFD5C9F">
                <wp:extent cx="1476000" cy="360000"/>
                <wp:effectExtent l="0" t="0" r="10160" b="21590"/>
                <wp:docPr id="5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DCCED" w14:textId="77777777" w:rsidR="001A6C5B" w:rsidRPr="001A6C5B" w:rsidRDefault="001A6C5B" w:rsidP="001A6C5B">
                            <w:pPr>
                              <w:rPr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1A6C5B">
                              <w:rPr>
                                <w:sz w:val="32"/>
                                <w:szCs w:val="32"/>
                                <w:lang w:val="fr-BE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7A1ED3" id="_x0000_s1037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" strokecolor="#d8d8d8 [2732]">
                <v:textbox>
                  <w:txbxContent>
                    <w:p w14:paraId="357DCCED" w14:textId="77777777" w:rsidR="001A6C5B" w:rsidRPr="001A6C5B" w:rsidRDefault="001A6C5B" w:rsidP="001A6C5B">
                      <w:pPr>
                        <w:rPr>
                          <w:sz w:val="32"/>
                          <w:szCs w:val="32"/>
                          <w:lang w:val="fr-BE"/>
                        </w:rPr>
                      </w:pPr>
                      <w:r w:rsidRPr="001A6C5B">
                        <w:rPr>
                          <w:sz w:val="32"/>
                          <w:szCs w:val="32"/>
                          <w:lang w:val="fr-BE"/>
                        </w:rPr>
                        <w:t>111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6825562" w14:textId="77777777" w:rsidR="001A6C5B" w:rsidRDefault="001A6C5B" w:rsidP="00641178">
      <w:pPr>
        <w:jc w:val="center"/>
      </w:pPr>
    </w:p>
    <w:p w14:paraId="31127F6C" w14:textId="77777777" w:rsidR="001A6C5B" w:rsidRDefault="002F63E0" w:rsidP="00641178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5F1D48" wp14:editId="5AF2F8FE">
                <wp:simplePos x="0" y="0"/>
                <wp:positionH relativeFrom="column">
                  <wp:posOffset>1085850</wp:posOffset>
                </wp:positionH>
                <wp:positionV relativeFrom="paragraph">
                  <wp:posOffset>1270</wp:posOffset>
                </wp:positionV>
                <wp:extent cx="737870" cy="356235"/>
                <wp:effectExtent l="0" t="0" r="5080" b="5715"/>
                <wp:wrapNone/>
                <wp:docPr id="99" name="Tekstvak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870" cy="3562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345D6A" w14:textId="77777777" w:rsidR="001A6C5B" w:rsidRPr="001A6C5B" w:rsidRDefault="001A6C5B" w:rsidP="001A6C5B">
                            <w:pPr>
                              <w:jc w:val="right"/>
                              <w:rPr>
                                <w:sz w:val="32"/>
                                <w:lang w:val="nl-BE"/>
                              </w:rPr>
                            </w:pPr>
                            <w:r w:rsidRPr="001A6C5B">
                              <w:rPr>
                                <w:sz w:val="32"/>
                                <w:lang w:val="nl-BE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F1D48" id="Tekstvak 99" o:spid="_x0000_s1038" type="#_x0000_t202" style="position:absolute;left:0;text-align:left;margin-left:85.5pt;margin-top:.1pt;width:58.1pt;height:28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" fillcolor="#d8d8d8 [2732]" stroked="f" strokeweight=".5pt">
                <v:textbox>
                  <w:txbxContent>
                    <w:p w14:paraId="3A345D6A" w14:textId="77777777" w:rsidR="001A6C5B" w:rsidRPr="001A6C5B" w:rsidRDefault="001A6C5B" w:rsidP="001A6C5B">
                      <w:pPr>
                        <w:jc w:val="right"/>
                        <w:rPr>
                          <w:sz w:val="32"/>
                          <w:lang w:val="nl-BE"/>
                        </w:rPr>
                      </w:pPr>
                      <w:r w:rsidRPr="001A6C5B">
                        <w:rPr>
                          <w:sz w:val="32"/>
                          <w:lang w:val="nl-BE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 w:rsidR="00BB0491"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ABE34E" wp14:editId="363BF0D7">
                <wp:simplePos x="0" y="0"/>
                <wp:positionH relativeFrom="column">
                  <wp:posOffset>2880995</wp:posOffset>
                </wp:positionH>
                <wp:positionV relativeFrom="paragraph">
                  <wp:posOffset>6985</wp:posOffset>
                </wp:positionV>
                <wp:extent cx="737870" cy="356235"/>
                <wp:effectExtent l="0" t="0" r="5080" b="5715"/>
                <wp:wrapNone/>
                <wp:docPr id="96" name="Tekstvak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870" cy="3562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5DABCF" w14:textId="77777777" w:rsidR="001A6C5B" w:rsidRPr="001A6C5B" w:rsidRDefault="001A6C5B" w:rsidP="001A6C5B">
                            <w:pPr>
                              <w:jc w:val="right"/>
                              <w:rPr>
                                <w:sz w:val="32"/>
                                <w:lang w:val="nl-BE"/>
                              </w:rPr>
                            </w:pPr>
                            <w:r w:rsidRPr="001A6C5B">
                              <w:rPr>
                                <w:sz w:val="32"/>
                                <w:lang w:val="nl-BE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BE34E" id="Tekstvak 96" o:spid="_x0000_s1039" type="#_x0000_t202" style="position:absolute;left:0;text-align:left;margin-left:226.85pt;margin-top:.55pt;width:58.1pt;height:28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" fillcolor="#d8d8d8 [2732]" stroked="f" strokeweight=".5pt">
                <v:textbox>
                  <w:txbxContent>
                    <w:p w14:paraId="785DABCF" w14:textId="77777777" w:rsidR="001A6C5B" w:rsidRPr="001A6C5B" w:rsidRDefault="001A6C5B" w:rsidP="001A6C5B">
                      <w:pPr>
                        <w:jc w:val="right"/>
                        <w:rPr>
                          <w:sz w:val="32"/>
                          <w:lang w:val="nl-BE"/>
                        </w:rPr>
                      </w:pPr>
                      <w:r w:rsidRPr="001A6C5B">
                        <w:rPr>
                          <w:sz w:val="32"/>
                          <w:lang w:val="nl-BE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 w:rsidR="00BB0491"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934937" wp14:editId="116C860B">
                <wp:simplePos x="0" y="0"/>
                <wp:positionH relativeFrom="column">
                  <wp:posOffset>4685665</wp:posOffset>
                </wp:positionH>
                <wp:positionV relativeFrom="paragraph">
                  <wp:posOffset>6985</wp:posOffset>
                </wp:positionV>
                <wp:extent cx="737870" cy="356235"/>
                <wp:effectExtent l="0" t="0" r="5080" b="5715"/>
                <wp:wrapNone/>
                <wp:docPr id="97" name="Tekstvak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870" cy="3562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05319" w14:textId="77777777" w:rsidR="001A6C5B" w:rsidRPr="001A6C5B" w:rsidRDefault="001A6C5B" w:rsidP="001A6C5B">
                            <w:pPr>
                              <w:jc w:val="right"/>
                              <w:rPr>
                                <w:sz w:val="32"/>
                                <w:lang w:val="nl-BE"/>
                              </w:rPr>
                            </w:pPr>
                            <w:r w:rsidRPr="001A6C5B">
                              <w:rPr>
                                <w:sz w:val="32"/>
                                <w:lang w:val="nl-BE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34937" id="Tekstvak 97" o:spid="_x0000_s1040" type="#_x0000_t202" style="position:absolute;left:0;text-align:left;margin-left:368.95pt;margin-top:.55pt;width:58.1pt;height:28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" fillcolor="#d8d8d8 [2732]" stroked="f" strokeweight=".5pt">
                <v:textbox>
                  <w:txbxContent>
                    <w:p w14:paraId="40D05319" w14:textId="77777777" w:rsidR="001A6C5B" w:rsidRPr="001A6C5B" w:rsidRDefault="001A6C5B" w:rsidP="001A6C5B">
                      <w:pPr>
                        <w:jc w:val="right"/>
                        <w:rPr>
                          <w:sz w:val="32"/>
                          <w:lang w:val="nl-BE"/>
                        </w:rPr>
                      </w:pPr>
                      <w:r w:rsidRPr="001A6C5B">
                        <w:rPr>
                          <w:sz w:val="32"/>
                          <w:lang w:val="nl-BE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 w:rsidR="001A6C5B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5D1005C5" wp14:editId="4ABA4E00">
                <wp:extent cx="1476000" cy="360000"/>
                <wp:effectExtent l="0" t="0" r="10160" b="21590"/>
                <wp:docPr id="5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7D6C0" w14:textId="77777777" w:rsidR="001A6C5B" w:rsidRPr="001A6C5B" w:rsidRDefault="001A6C5B" w:rsidP="001A6C5B">
                            <w:pPr>
                              <w:rPr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1A6C5B">
                              <w:rPr>
                                <w:sz w:val="32"/>
                                <w:szCs w:val="32"/>
                                <w:lang w:val="fr-BE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1005C5" id="_x0000_s1041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" strokecolor="#d8d8d8 [2732]">
                <v:textbox>
                  <w:txbxContent>
                    <w:p w14:paraId="0177D6C0" w14:textId="77777777" w:rsidR="001A6C5B" w:rsidRPr="001A6C5B" w:rsidRDefault="001A6C5B" w:rsidP="001A6C5B">
                      <w:pPr>
                        <w:rPr>
                          <w:sz w:val="32"/>
                          <w:szCs w:val="32"/>
                          <w:lang w:val="fr-BE"/>
                        </w:rPr>
                      </w:pPr>
                      <w:r w:rsidRPr="001A6C5B">
                        <w:rPr>
                          <w:sz w:val="32"/>
                          <w:szCs w:val="32"/>
                          <w:lang w:val="fr-BE"/>
                        </w:rPr>
                        <w:t>111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A6C5B">
        <w:tab/>
      </w:r>
      <w:r w:rsidR="001A6C5B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684F445E" wp14:editId="43FEB958">
                <wp:extent cx="1476000" cy="360000"/>
                <wp:effectExtent l="0" t="0" r="10160" b="21590"/>
                <wp:docPr id="5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1523B" w14:textId="77777777" w:rsidR="001A6C5B" w:rsidRPr="001A6C5B" w:rsidRDefault="001A6C5B" w:rsidP="001A6C5B">
                            <w:pPr>
                              <w:rPr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1A6C5B">
                              <w:rPr>
                                <w:sz w:val="32"/>
                                <w:szCs w:val="32"/>
                                <w:lang w:val="fr-BE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4F445E" id="_x0000_s1042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" strokecolor="#d8d8d8 [2732]">
                <v:textbox>
                  <w:txbxContent>
                    <w:p w14:paraId="6C31523B" w14:textId="77777777" w:rsidR="001A6C5B" w:rsidRPr="001A6C5B" w:rsidRDefault="001A6C5B" w:rsidP="001A6C5B">
                      <w:pPr>
                        <w:rPr>
                          <w:sz w:val="32"/>
                          <w:szCs w:val="32"/>
                          <w:lang w:val="fr-BE"/>
                        </w:rPr>
                      </w:pPr>
                      <w:r w:rsidRPr="001A6C5B">
                        <w:rPr>
                          <w:sz w:val="32"/>
                          <w:szCs w:val="32"/>
                          <w:lang w:val="fr-BE"/>
                        </w:rPr>
                        <w:t>111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A6C5B">
        <w:tab/>
      </w:r>
      <w:r w:rsidR="001A6C5B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1E192DBA" wp14:editId="46FBFA5B">
                <wp:extent cx="1476000" cy="360000"/>
                <wp:effectExtent l="0" t="0" r="10160" b="21590"/>
                <wp:docPr id="5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50DCF" w14:textId="77777777" w:rsidR="001A6C5B" w:rsidRPr="001A6C5B" w:rsidRDefault="001A6C5B" w:rsidP="001A6C5B">
                            <w:pPr>
                              <w:rPr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1A6C5B">
                              <w:rPr>
                                <w:sz w:val="32"/>
                                <w:szCs w:val="32"/>
                                <w:lang w:val="fr-BE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92DBA" id="_x0000_s1043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" strokecolor="#d8d8d8 [2732]">
                <v:textbox>
                  <w:txbxContent>
                    <w:p w14:paraId="38B50DCF" w14:textId="77777777" w:rsidR="001A6C5B" w:rsidRPr="001A6C5B" w:rsidRDefault="001A6C5B" w:rsidP="001A6C5B">
                      <w:pPr>
                        <w:rPr>
                          <w:sz w:val="32"/>
                          <w:szCs w:val="32"/>
                          <w:lang w:val="fr-BE"/>
                        </w:rPr>
                      </w:pPr>
                      <w:r w:rsidRPr="001A6C5B">
                        <w:rPr>
                          <w:sz w:val="32"/>
                          <w:szCs w:val="32"/>
                          <w:lang w:val="fr-BE"/>
                        </w:rPr>
                        <w:t>111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2DAF1E83" w14:textId="77777777" w:rsidR="001A6C5B" w:rsidRDefault="001A6C5B" w:rsidP="00641178">
      <w:pPr>
        <w:jc w:val="center"/>
      </w:pPr>
    </w:p>
    <w:p w14:paraId="32325DFC" w14:textId="77777777" w:rsidR="001A6C5B" w:rsidRDefault="002F63E0" w:rsidP="00641178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6C64A3A" wp14:editId="001A52D7">
                <wp:simplePos x="0" y="0"/>
                <wp:positionH relativeFrom="column">
                  <wp:posOffset>4686300</wp:posOffset>
                </wp:positionH>
                <wp:positionV relativeFrom="paragraph">
                  <wp:posOffset>3175</wp:posOffset>
                </wp:positionV>
                <wp:extent cx="737870" cy="356235"/>
                <wp:effectExtent l="0" t="0" r="0" b="5715"/>
                <wp:wrapNone/>
                <wp:docPr id="103" name="Tekstvak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870" cy="356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CFE9B1" w14:textId="77777777" w:rsidR="00BB0491" w:rsidRPr="001A6C5B" w:rsidRDefault="00BB0491" w:rsidP="00BB0491">
                            <w:pPr>
                              <w:jc w:val="right"/>
                              <w:rPr>
                                <w:sz w:val="32"/>
                                <w:lang w:val="nl-BE"/>
                              </w:rPr>
                            </w:pPr>
                            <w:r w:rsidRPr="001A6C5B">
                              <w:rPr>
                                <w:sz w:val="32"/>
                                <w:lang w:val="nl-BE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64A3A" id="Tekstvak 103" o:spid="_x0000_s1044" type="#_x0000_t202" style="position:absolute;left:0;text-align:left;margin-left:369pt;margin-top:.25pt;width:58.1pt;height:28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" filled="f" stroked="f" strokeweight=".5pt">
                <v:textbox>
                  <w:txbxContent>
                    <w:p w14:paraId="60CFE9B1" w14:textId="77777777" w:rsidR="00BB0491" w:rsidRPr="001A6C5B" w:rsidRDefault="00BB0491" w:rsidP="00BB0491">
                      <w:pPr>
                        <w:jc w:val="right"/>
                        <w:rPr>
                          <w:sz w:val="32"/>
                          <w:lang w:val="nl-BE"/>
                        </w:rPr>
                      </w:pPr>
                      <w:r w:rsidRPr="001A6C5B">
                        <w:rPr>
                          <w:sz w:val="32"/>
                          <w:lang w:val="nl-BE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9ACBC6" wp14:editId="7C8875EB">
                <wp:simplePos x="0" y="0"/>
                <wp:positionH relativeFrom="column">
                  <wp:posOffset>2886075</wp:posOffset>
                </wp:positionH>
                <wp:positionV relativeFrom="paragraph">
                  <wp:posOffset>-635</wp:posOffset>
                </wp:positionV>
                <wp:extent cx="737870" cy="356235"/>
                <wp:effectExtent l="0" t="0" r="0" b="5715"/>
                <wp:wrapNone/>
                <wp:docPr id="95" name="Tekstvak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870" cy="356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AC1330" w14:textId="77777777" w:rsidR="001A6C5B" w:rsidRPr="001A6C5B" w:rsidRDefault="001A6C5B" w:rsidP="001A6C5B">
                            <w:pPr>
                              <w:jc w:val="right"/>
                              <w:rPr>
                                <w:sz w:val="32"/>
                                <w:lang w:val="nl-BE"/>
                              </w:rPr>
                            </w:pPr>
                            <w:r w:rsidRPr="001A6C5B">
                              <w:rPr>
                                <w:sz w:val="32"/>
                                <w:lang w:val="nl-BE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ACBC6" id="Tekstvak 95" o:spid="_x0000_s1045" type="#_x0000_t202" style="position:absolute;left:0;text-align:left;margin-left:227.25pt;margin-top:-.05pt;width:58.1pt;height:28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" filled="f" stroked="f" strokeweight=".5pt">
                <v:textbox>
                  <w:txbxContent>
                    <w:p w14:paraId="2BAC1330" w14:textId="77777777" w:rsidR="001A6C5B" w:rsidRPr="001A6C5B" w:rsidRDefault="001A6C5B" w:rsidP="001A6C5B">
                      <w:pPr>
                        <w:jc w:val="right"/>
                        <w:rPr>
                          <w:sz w:val="32"/>
                          <w:lang w:val="nl-BE"/>
                        </w:rPr>
                      </w:pPr>
                      <w:r w:rsidRPr="001A6C5B">
                        <w:rPr>
                          <w:sz w:val="32"/>
                          <w:lang w:val="nl-BE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20B67A" wp14:editId="740534C4">
                <wp:simplePos x="0" y="0"/>
                <wp:positionH relativeFrom="column">
                  <wp:posOffset>1085850</wp:posOffset>
                </wp:positionH>
                <wp:positionV relativeFrom="paragraph">
                  <wp:posOffset>3175</wp:posOffset>
                </wp:positionV>
                <wp:extent cx="737870" cy="356235"/>
                <wp:effectExtent l="0" t="0" r="0" b="5715"/>
                <wp:wrapNone/>
                <wp:docPr id="94" name="Tekstvak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870" cy="356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9C458A" w14:textId="77777777" w:rsidR="001A6C5B" w:rsidRPr="001A6C5B" w:rsidRDefault="001A6C5B" w:rsidP="001A6C5B">
                            <w:pPr>
                              <w:jc w:val="right"/>
                              <w:rPr>
                                <w:sz w:val="32"/>
                                <w:lang w:val="nl-BE"/>
                              </w:rPr>
                            </w:pPr>
                            <w:r w:rsidRPr="001A6C5B">
                              <w:rPr>
                                <w:sz w:val="32"/>
                                <w:lang w:val="nl-BE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0B67A" id="Tekstvak 94" o:spid="_x0000_s1046" type="#_x0000_t202" style="position:absolute;left:0;text-align:left;margin-left:85.5pt;margin-top:.25pt;width:58.1pt;height:28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" filled="f" stroked="f" strokeweight=".5pt">
                <v:textbox>
                  <w:txbxContent>
                    <w:p w14:paraId="6B9C458A" w14:textId="77777777" w:rsidR="001A6C5B" w:rsidRPr="001A6C5B" w:rsidRDefault="001A6C5B" w:rsidP="001A6C5B">
                      <w:pPr>
                        <w:jc w:val="right"/>
                        <w:rPr>
                          <w:sz w:val="32"/>
                          <w:lang w:val="nl-BE"/>
                        </w:rPr>
                      </w:pPr>
                      <w:r w:rsidRPr="001A6C5B">
                        <w:rPr>
                          <w:sz w:val="32"/>
                          <w:lang w:val="nl-BE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 w:rsidR="001A6C5B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363C3D06" wp14:editId="3FFDD550">
                <wp:extent cx="1476000" cy="360000"/>
                <wp:effectExtent l="0" t="0" r="10160" b="21590"/>
                <wp:docPr id="5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3B59B" w14:textId="77777777" w:rsidR="001A6C5B" w:rsidRPr="001A6C5B" w:rsidRDefault="001A6C5B" w:rsidP="001A6C5B">
                            <w:pPr>
                              <w:rPr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1A6C5B">
                              <w:rPr>
                                <w:sz w:val="32"/>
                                <w:szCs w:val="32"/>
                                <w:lang w:val="fr-BE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3C3D06" id="_x0000_s1047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" strokecolor="#d8d8d8 [2732]">
                <v:textbox>
                  <w:txbxContent>
                    <w:p w14:paraId="4E03B59B" w14:textId="77777777" w:rsidR="001A6C5B" w:rsidRPr="001A6C5B" w:rsidRDefault="001A6C5B" w:rsidP="001A6C5B">
                      <w:pPr>
                        <w:rPr>
                          <w:sz w:val="32"/>
                          <w:szCs w:val="32"/>
                          <w:lang w:val="fr-BE"/>
                        </w:rPr>
                      </w:pPr>
                      <w:r w:rsidRPr="001A6C5B">
                        <w:rPr>
                          <w:sz w:val="32"/>
                          <w:szCs w:val="32"/>
                          <w:lang w:val="fr-BE"/>
                        </w:rPr>
                        <w:t>111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A6C5B">
        <w:tab/>
      </w:r>
      <w:r w:rsidR="001A6C5B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07ED3881" wp14:editId="329D698E">
                <wp:extent cx="1476000" cy="360000"/>
                <wp:effectExtent l="0" t="0" r="10160" b="21590"/>
                <wp:docPr id="5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8EFEA" w14:textId="77777777" w:rsidR="001A6C5B" w:rsidRPr="001A6C5B" w:rsidRDefault="001A6C5B" w:rsidP="001A6C5B">
                            <w:pPr>
                              <w:rPr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1A6C5B">
                              <w:rPr>
                                <w:sz w:val="32"/>
                                <w:szCs w:val="32"/>
                                <w:lang w:val="fr-BE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ED3881" id="_x0000_s1048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" strokecolor="#d8d8d8 [2732]">
                <v:textbox>
                  <w:txbxContent>
                    <w:p w14:paraId="5C78EFEA" w14:textId="77777777" w:rsidR="001A6C5B" w:rsidRPr="001A6C5B" w:rsidRDefault="001A6C5B" w:rsidP="001A6C5B">
                      <w:pPr>
                        <w:rPr>
                          <w:sz w:val="32"/>
                          <w:szCs w:val="32"/>
                          <w:lang w:val="fr-BE"/>
                        </w:rPr>
                      </w:pPr>
                      <w:r w:rsidRPr="001A6C5B">
                        <w:rPr>
                          <w:sz w:val="32"/>
                          <w:szCs w:val="32"/>
                          <w:lang w:val="fr-BE"/>
                        </w:rPr>
                        <w:t>111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A6C5B">
        <w:tab/>
      </w:r>
      <w:r w:rsidR="001A6C5B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5BE74B5E" wp14:editId="53434CBC">
                <wp:extent cx="1476000" cy="360000"/>
                <wp:effectExtent l="0" t="0" r="10160" b="21590"/>
                <wp:docPr id="5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3C574" w14:textId="77777777" w:rsidR="001A6C5B" w:rsidRPr="001A6C5B" w:rsidRDefault="001A6C5B" w:rsidP="001A6C5B">
                            <w:pPr>
                              <w:rPr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1A6C5B">
                              <w:rPr>
                                <w:sz w:val="32"/>
                                <w:szCs w:val="32"/>
                                <w:lang w:val="fr-BE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E74B5E" id="_x0000_s1049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" strokecolor="#d8d8d8 [2732]">
                <v:textbox>
                  <w:txbxContent>
                    <w:p w14:paraId="4C33C574" w14:textId="77777777" w:rsidR="001A6C5B" w:rsidRPr="001A6C5B" w:rsidRDefault="001A6C5B" w:rsidP="001A6C5B">
                      <w:pPr>
                        <w:rPr>
                          <w:sz w:val="32"/>
                          <w:szCs w:val="32"/>
                          <w:lang w:val="fr-BE"/>
                        </w:rPr>
                      </w:pPr>
                      <w:r w:rsidRPr="001A6C5B">
                        <w:rPr>
                          <w:sz w:val="32"/>
                          <w:szCs w:val="32"/>
                          <w:lang w:val="fr-BE"/>
                        </w:rPr>
                        <w:t>111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514C5095" w14:textId="77777777" w:rsidR="001A6C5B" w:rsidRDefault="001A6C5B" w:rsidP="00641178">
      <w:pPr>
        <w:jc w:val="center"/>
      </w:pPr>
    </w:p>
    <w:p w14:paraId="77BC3B44" w14:textId="77777777" w:rsidR="001A6C5B" w:rsidRDefault="002F63E0" w:rsidP="00641178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8FCC535" wp14:editId="14266B88">
                <wp:simplePos x="0" y="0"/>
                <wp:positionH relativeFrom="column">
                  <wp:posOffset>4685665</wp:posOffset>
                </wp:positionH>
                <wp:positionV relativeFrom="paragraph">
                  <wp:posOffset>-635</wp:posOffset>
                </wp:positionV>
                <wp:extent cx="737870" cy="356235"/>
                <wp:effectExtent l="0" t="0" r="0" b="5715"/>
                <wp:wrapNone/>
                <wp:docPr id="107" name="Tekstvak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870" cy="356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9F0F82" w14:textId="77777777" w:rsidR="00BB0491" w:rsidRPr="001A6C5B" w:rsidRDefault="00BB0491" w:rsidP="00BB0491">
                            <w:pPr>
                              <w:jc w:val="right"/>
                              <w:rPr>
                                <w:sz w:val="32"/>
                                <w:lang w:val="nl-BE"/>
                              </w:rPr>
                            </w:pPr>
                            <w:r w:rsidRPr="001A6C5B">
                              <w:rPr>
                                <w:sz w:val="32"/>
                                <w:lang w:val="nl-BE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CC535" id="Tekstvak 107" o:spid="_x0000_s1050" type="#_x0000_t202" style="position:absolute;left:0;text-align:left;margin-left:368.95pt;margin-top:-.05pt;width:58.1pt;height:28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" filled="f" stroked="f" strokeweight=".5pt">
                <v:textbox>
                  <w:txbxContent>
                    <w:p w14:paraId="799F0F82" w14:textId="77777777" w:rsidR="00BB0491" w:rsidRPr="001A6C5B" w:rsidRDefault="00BB0491" w:rsidP="00BB0491">
                      <w:pPr>
                        <w:jc w:val="right"/>
                        <w:rPr>
                          <w:sz w:val="32"/>
                          <w:lang w:val="nl-BE"/>
                        </w:rPr>
                      </w:pPr>
                      <w:r w:rsidRPr="001A6C5B">
                        <w:rPr>
                          <w:sz w:val="32"/>
                          <w:lang w:val="nl-BE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2C2BE77" wp14:editId="741197B2">
                <wp:simplePos x="0" y="0"/>
                <wp:positionH relativeFrom="column">
                  <wp:posOffset>2886075</wp:posOffset>
                </wp:positionH>
                <wp:positionV relativeFrom="paragraph">
                  <wp:posOffset>-635</wp:posOffset>
                </wp:positionV>
                <wp:extent cx="737870" cy="356235"/>
                <wp:effectExtent l="0" t="0" r="0" b="5715"/>
                <wp:wrapNone/>
                <wp:docPr id="106" name="Tekstvak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870" cy="356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52CD04" w14:textId="77777777" w:rsidR="00BB0491" w:rsidRPr="001A6C5B" w:rsidRDefault="00BB0491" w:rsidP="00BB0491">
                            <w:pPr>
                              <w:jc w:val="right"/>
                              <w:rPr>
                                <w:sz w:val="32"/>
                                <w:lang w:val="nl-BE"/>
                              </w:rPr>
                            </w:pPr>
                            <w:r w:rsidRPr="001A6C5B">
                              <w:rPr>
                                <w:sz w:val="32"/>
                                <w:lang w:val="nl-BE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2BE77" id="Tekstvak 106" o:spid="_x0000_s1051" type="#_x0000_t202" style="position:absolute;left:0;text-align:left;margin-left:227.25pt;margin-top:-.05pt;width:58.1pt;height:28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" filled="f" stroked="f" strokeweight=".5pt">
                <v:textbox>
                  <w:txbxContent>
                    <w:p w14:paraId="6452CD04" w14:textId="77777777" w:rsidR="00BB0491" w:rsidRPr="001A6C5B" w:rsidRDefault="00BB0491" w:rsidP="00BB0491">
                      <w:pPr>
                        <w:jc w:val="right"/>
                        <w:rPr>
                          <w:sz w:val="32"/>
                          <w:lang w:val="nl-BE"/>
                        </w:rPr>
                      </w:pPr>
                      <w:r w:rsidRPr="001A6C5B">
                        <w:rPr>
                          <w:sz w:val="32"/>
                          <w:lang w:val="nl-BE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1F577E8" wp14:editId="2105DD05">
                <wp:simplePos x="0" y="0"/>
                <wp:positionH relativeFrom="column">
                  <wp:posOffset>1080770</wp:posOffset>
                </wp:positionH>
                <wp:positionV relativeFrom="paragraph">
                  <wp:posOffset>2540</wp:posOffset>
                </wp:positionV>
                <wp:extent cx="737870" cy="356235"/>
                <wp:effectExtent l="0" t="0" r="0" b="5715"/>
                <wp:wrapNone/>
                <wp:docPr id="104" name="Tekstvak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870" cy="356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9BAF0A" w14:textId="77777777" w:rsidR="00BB0491" w:rsidRPr="001A6C5B" w:rsidRDefault="00BB0491" w:rsidP="00BB0491">
                            <w:pPr>
                              <w:jc w:val="right"/>
                              <w:rPr>
                                <w:sz w:val="32"/>
                                <w:lang w:val="nl-BE"/>
                              </w:rPr>
                            </w:pPr>
                            <w:r w:rsidRPr="001A6C5B">
                              <w:rPr>
                                <w:sz w:val="32"/>
                                <w:lang w:val="nl-BE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577E8" id="Tekstvak 104" o:spid="_x0000_s1052" type="#_x0000_t202" style="position:absolute;left:0;text-align:left;margin-left:85.1pt;margin-top:.2pt;width:58.1pt;height:28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" filled="f" stroked="f" strokeweight=".5pt">
                <v:textbox>
                  <w:txbxContent>
                    <w:p w14:paraId="4C9BAF0A" w14:textId="77777777" w:rsidR="00BB0491" w:rsidRPr="001A6C5B" w:rsidRDefault="00BB0491" w:rsidP="00BB0491">
                      <w:pPr>
                        <w:jc w:val="right"/>
                        <w:rPr>
                          <w:sz w:val="32"/>
                          <w:lang w:val="nl-BE"/>
                        </w:rPr>
                      </w:pPr>
                      <w:r w:rsidRPr="001A6C5B">
                        <w:rPr>
                          <w:sz w:val="32"/>
                          <w:lang w:val="nl-BE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 w:rsidR="001A6C5B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04B4114D" wp14:editId="0B085F96">
                <wp:extent cx="1476000" cy="360000"/>
                <wp:effectExtent l="0" t="0" r="10160" b="21590"/>
                <wp:docPr id="5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D7EF2" w14:textId="77777777" w:rsidR="001A6C5B" w:rsidRPr="001A6C5B" w:rsidRDefault="001A6C5B" w:rsidP="001A6C5B">
                            <w:pPr>
                              <w:rPr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1A6C5B">
                              <w:rPr>
                                <w:sz w:val="32"/>
                                <w:szCs w:val="32"/>
                                <w:lang w:val="fr-BE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B4114D" id="_x0000_s1053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" strokecolor="#d8d8d8 [2732]">
                <v:textbox>
                  <w:txbxContent>
                    <w:p w14:paraId="396D7EF2" w14:textId="77777777" w:rsidR="001A6C5B" w:rsidRPr="001A6C5B" w:rsidRDefault="001A6C5B" w:rsidP="001A6C5B">
                      <w:pPr>
                        <w:rPr>
                          <w:sz w:val="32"/>
                          <w:szCs w:val="32"/>
                          <w:lang w:val="fr-BE"/>
                        </w:rPr>
                      </w:pPr>
                      <w:r w:rsidRPr="001A6C5B">
                        <w:rPr>
                          <w:sz w:val="32"/>
                          <w:szCs w:val="32"/>
                          <w:lang w:val="fr-BE"/>
                        </w:rPr>
                        <w:t>111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A6C5B">
        <w:tab/>
      </w:r>
      <w:r w:rsidR="001A6C5B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5B47C233" wp14:editId="6AF20E05">
                <wp:extent cx="1476000" cy="360000"/>
                <wp:effectExtent l="0" t="0" r="10160" b="21590"/>
                <wp:docPr id="5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DCC1F" w14:textId="77777777" w:rsidR="001A6C5B" w:rsidRPr="001A6C5B" w:rsidRDefault="001A6C5B" w:rsidP="001A6C5B">
                            <w:pPr>
                              <w:rPr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1A6C5B">
                              <w:rPr>
                                <w:sz w:val="32"/>
                                <w:szCs w:val="32"/>
                                <w:lang w:val="fr-BE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47C233" id="_x0000_s1054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" strokecolor="#d8d8d8 [2732]">
                <v:textbox>
                  <w:txbxContent>
                    <w:p w14:paraId="360DCC1F" w14:textId="77777777" w:rsidR="001A6C5B" w:rsidRPr="001A6C5B" w:rsidRDefault="001A6C5B" w:rsidP="001A6C5B">
                      <w:pPr>
                        <w:rPr>
                          <w:sz w:val="32"/>
                          <w:szCs w:val="32"/>
                          <w:lang w:val="fr-BE"/>
                        </w:rPr>
                      </w:pPr>
                      <w:r w:rsidRPr="001A6C5B">
                        <w:rPr>
                          <w:sz w:val="32"/>
                          <w:szCs w:val="32"/>
                          <w:lang w:val="fr-BE"/>
                        </w:rPr>
                        <w:t>111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A6C5B">
        <w:tab/>
      </w:r>
      <w:r w:rsidR="001A6C5B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6310BA71" wp14:editId="13CD7F28">
                <wp:extent cx="1476000" cy="360000"/>
                <wp:effectExtent l="0" t="0" r="10160" b="21590"/>
                <wp:docPr id="6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373F4" w14:textId="77777777" w:rsidR="001A6C5B" w:rsidRPr="001A6C5B" w:rsidRDefault="001A6C5B" w:rsidP="001A6C5B">
                            <w:pPr>
                              <w:rPr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1A6C5B">
                              <w:rPr>
                                <w:sz w:val="32"/>
                                <w:szCs w:val="32"/>
                                <w:lang w:val="fr-BE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10BA71" id="_x0000_s1055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" strokecolor="#d8d8d8 [2732]">
                <v:textbox>
                  <w:txbxContent>
                    <w:p w14:paraId="5C8373F4" w14:textId="77777777" w:rsidR="001A6C5B" w:rsidRPr="001A6C5B" w:rsidRDefault="001A6C5B" w:rsidP="001A6C5B">
                      <w:pPr>
                        <w:rPr>
                          <w:sz w:val="32"/>
                          <w:szCs w:val="32"/>
                          <w:lang w:val="fr-BE"/>
                        </w:rPr>
                      </w:pPr>
                      <w:r w:rsidRPr="001A6C5B">
                        <w:rPr>
                          <w:sz w:val="32"/>
                          <w:szCs w:val="32"/>
                          <w:lang w:val="fr-BE"/>
                        </w:rPr>
                        <w:t>111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B3AA96D" w14:textId="77777777" w:rsidR="001A6C5B" w:rsidRDefault="001A6C5B" w:rsidP="00641178">
      <w:pPr>
        <w:jc w:val="center"/>
      </w:pPr>
    </w:p>
    <w:p w14:paraId="648268AD" w14:textId="77777777" w:rsidR="001A6C5B" w:rsidRDefault="00BB0491" w:rsidP="00641178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F0C2A8F" wp14:editId="70C98C68">
                <wp:simplePos x="0" y="0"/>
                <wp:positionH relativeFrom="column">
                  <wp:posOffset>4681220</wp:posOffset>
                </wp:positionH>
                <wp:positionV relativeFrom="paragraph">
                  <wp:posOffset>5080</wp:posOffset>
                </wp:positionV>
                <wp:extent cx="737870" cy="356235"/>
                <wp:effectExtent l="0" t="0" r="0" b="5715"/>
                <wp:wrapNone/>
                <wp:docPr id="110" name="Tekstvak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870" cy="356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B10D69" w14:textId="77777777" w:rsidR="00BB0491" w:rsidRPr="001A6C5B" w:rsidRDefault="00BB0491" w:rsidP="00BB0491">
                            <w:pPr>
                              <w:jc w:val="right"/>
                              <w:rPr>
                                <w:sz w:val="32"/>
                                <w:lang w:val="nl-BE"/>
                              </w:rPr>
                            </w:pPr>
                            <w:r w:rsidRPr="001A6C5B">
                              <w:rPr>
                                <w:sz w:val="32"/>
                                <w:lang w:val="nl-BE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C2A8F" id="Tekstvak 110" o:spid="_x0000_s1056" type="#_x0000_t202" style="position:absolute;left:0;text-align:left;margin-left:368.6pt;margin-top:.4pt;width:58.1pt;height:28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" filled="f" stroked="f" strokeweight=".5pt">
                <v:textbox>
                  <w:txbxContent>
                    <w:p w14:paraId="50B10D69" w14:textId="77777777" w:rsidR="00BB0491" w:rsidRPr="001A6C5B" w:rsidRDefault="00BB0491" w:rsidP="00BB0491">
                      <w:pPr>
                        <w:jc w:val="right"/>
                        <w:rPr>
                          <w:sz w:val="32"/>
                          <w:lang w:val="nl-BE"/>
                        </w:rPr>
                      </w:pPr>
                      <w:r w:rsidRPr="001A6C5B">
                        <w:rPr>
                          <w:sz w:val="32"/>
                          <w:lang w:val="nl-BE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BC1583" wp14:editId="0291F89E">
                <wp:simplePos x="0" y="0"/>
                <wp:positionH relativeFrom="column">
                  <wp:posOffset>2886075</wp:posOffset>
                </wp:positionH>
                <wp:positionV relativeFrom="paragraph">
                  <wp:posOffset>5080</wp:posOffset>
                </wp:positionV>
                <wp:extent cx="737870" cy="356235"/>
                <wp:effectExtent l="0" t="0" r="0" b="5715"/>
                <wp:wrapNone/>
                <wp:docPr id="109" name="Tekstvak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870" cy="356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ECAD15" w14:textId="77777777" w:rsidR="00BB0491" w:rsidRPr="001A6C5B" w:rsidRDefault="00BB0491" w:rsidP="00BB0491">
                            <w:pPr>
                              <w:jc w:val="right"/>
                              <w:rPr>
                                <w:sz w:val="32"/>
                                <w:lang w:val="nl-BE"/>
                              </w:rPr>
                            </w:pPr>
                            <w:r w:rsidRPr="001A6C5B">
                              <w:rPr>
                                <w:sz w:val="32"/>
                                <w:lang w:val="nl-BE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C1583" id="Tekstvak 109" o:spid="_x0000_s1057" type="#_x0000_t202" style="position:absolute;left:0;text-align:left;margin-left:227.25pt;margin-top:.4pt;width:58.1pt;height:28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" filled="f" stroked="f" strokeweight=".5pt">
                <v:textbox>
                  <w:txbxContent>
                    <w:p w14:paraId="79ECAD15" w14:textId="77777777" w:rsidR="00BB0491" w:rsidRPr="001A6C5B" w:rsidRDefault="00BB0491" w:rsidP="00BB0491">
                      <w:pPr>
                        <w:jc w:val="right"/>
                        <w:rPr>
                          <w:sz w:val="32"/>
                          <w:lang w:val="nl-BE"/>
                        </w:rPr>
                      </w:pPr>
                      <w:r w:rsidRPr="001A6C5B">
                        <w:rPr>
                          <w:sz w:val="32"/>
                          <w:lang w:val="nl-BE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4FB7774" wp14:editId="2E225D82">
                <wp:simplePos x="0" y="0"/>
                <wp:positionH relativeFrom="column">
                  <wp:posOffset>1085850</wp:posOffset>
                </wp:positionH>
                <wp:positionV relativeFrom="paragraph">
                  <wp:posOffset>5080</wp:posOffset>
                </wp:positionV>
                <wp:extent cx="737870" cy="356235"/>
                <wp:effectExtent l="0" t="0" r="0" b="5715"/>
                <wp:wrapNone/>
                <wp:docPr id="108" name="Tekstvak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870" cy="356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D8A5EA" w14:textId="77777777" w:rsidR="00BB0491" w:rsidRPr="001A6C5B" w:rsidRDefault="00BB0491" w:rsidP="00BB0491">
                            <w:pPr>
                              <w:jc w:val="right"/>
                              <w:rPr>
                                <w:sz w:val="32"/>
                                <w:lang w:val="nl-BE"/>
                              </w:rPr>
                            </w:pPr>
                            <w:r w:rsidRPr="001A6C5B">
                              <w:rPr>
                                <w:sz w:val="32"/>
                                <w:lang w:val="nl-BE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B7774" id="Tekstvak 108" o:spid="_x0000_s1058" type="#_x0000_t202" style="position:absolute;left:0;text-align:left;margin-left:85.5pt;margin-top:.4pt;width:58.1pt;height:28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" filled="f" stroked="f" strokeweight=".5pt">
                <v:textbox>
                  <w:txbxContent>
                    <w:p w14:paraId="5ED8A5EA" w14:textId="77777777" w:rsidR="00BB0491" w:rsidRPr="001A6C5B" w:rsidRDefault="00BB0491" w:rsidP="00BB0491">
                      <w:pPr>
                        <w:jc w:val="right"/>
                        <w:rPr>
                          <w:sz w:val="32"/>
                          <w:lang w:val="nl-BE"/>
                        </w:rPr>
                      </w:pPr>
                      <w:r w:rsidRPr="001A6C5B">
                        <w:rPr>
                          <w:sz w:val="32"/>
                          <w:lang w:val="nl-BE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 w:rsidR="001A6C5B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776A0FD3" wp14:editId="3AEE1C6C">
                <wp:extent cx="1476000" cy="360000"/>
                <wp:effectExtent l="0" t="0" r="10160" b="21590"/>
                <wp:docPr id="6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9DD49" w14:textId="77777777" w:rsidR="001A6C5B" w:rsidRPr="001A6C5B" w:rsidRDefault="001A6C5B" w:rsidP="001A6C5B">
                            <w:pPr>
                              <w:rPr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1A6C5B">
                              <w:rPr>
                                <w:sz w:val="32"/>
                                <w:szCs w:val="32"/>
                                <w:lang w:val="fr-BE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6A0FD3" id="_x0000_s1059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" strokecolor="#d8d8d8 [2732]">
                <v:textbox>
                  <w:txbxContent>
                    <w:p w14:paraId="20B9DD49" w14:textId="77777777" w:rsidR="001A6C5B" w:rsidRPr="001A6C5B" w:rsidRDefault="001A6C5B" w:rsidP="001A6C5B">
                      <w:pPr>
                        <w:rPr>
                          <w:sz w:val="32"/>
                          <w:szCs w:val="32"/>
                          <w:lang w:val="fr-BE"/>
                        </w:rPr>
                      </w:pPr>
                      <w:r w:rsidRPr="001A6C5B">
                        <w:rPr>
                          <w:sz w:val="32"/>
                          <w:szCs w:val="32"/>
                          <w:lang w:val="fr-BE"/>
                        </w:rPr>
                        <w:t>111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A6C5B">
        <w:tab/>
      </w:r>
      <w:r w:rsidR="001A6C5B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5BC51DFE" wp14:editId="341C9368">
                <wp:extent cx="1476000" cy="360000"/>
                <wp:effectExtent l="0" t="0" r="10160" b="21590"/>
                <wp:docPr id="6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87DE6" w14:textId="77777777" w:rsidR="001A6C5B" w:rsidRPr="001A6C5B" w:rsidRDefault="001A6C5B" w:rsidP="001A6C5B">
                            <w:pPr>
                              <w:rPr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1A6C5B">
                              <w:rPr>
                                <w:sz w:val="32"/>
                                <w:szCs w:val="32"/>
                                <w:lang w:val="fr-BE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C51DFE" id="_x0000_s1060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" strokecolor="#d8d8d8 [2732]">
                <v:textbox>
                  <w:txbxContent>
                    <w:p w14:paraId="45687DE6" w14:textId="77777777" w:rsidR="001A6C5B" w:rsidRPr="001A6C5B" w:rsidRDefault="001A6C5B" w:rsidP="001A6C5B">
                      <w:pPr>
                        <w:rPr>
                          <w:sz w:val="32"/>
                          <w:szCs w:val="32"/>
                          <w:lang w:val="fr-BE"/>
                        </w:rPr>
                      </w:pPr>
                      <w:r w:rsidRPr="001A6C5B">
                        <w:rPr>
                          <w:sz w:val="32"/>
                          <w:szCs w:val="32"/>
                          <w:lang w:val="fr-BE"/>
                        </w:rPr>
                        <w:t>111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A6C5B">
        <w:tab/>
      </w:r>
      <w:r w:rsidR="001A6C5B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74FD978" wp14:editId="5D569E85">
                <wp:extent cx="1476000" cy="360000"/>
                <wp:effectExtent l="0" t="0" r="10160" b="21590"/>
                <wp:docPr id="6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120CD" w14:textId="77777777" w:rsidR="001A6C5B" w:rsidRPr="001A6C5B" w:rsidRDefault="001A6C5B" w:rsidP="001A6C5B">
                            <w:pPr>
                              <w:rPr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1A6C5B">
                              <w:rPr>
                                <w:sz w:val="32"/>
                                <w:szCs w:val="32"/>
                                <w:lang w:val="fr-BE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4FD978" id="_x0000_s1061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" strokecolor="#d8d8d8 [2732]">
                <v:textbox>
                  <w:txbxContent>
                    <w:p w14:paraId="682120CD" w14:textId="77777777" w:rsidR="001A6C5B" w:rsidRPr="001A6C5B" w:rsidRDefault="001A6C5B" w:rsidP="001A6C5B">
                      <w:pPr>
                        <w:rPr>
                          <w:sz w:val="32"/>
                          <w:szCs w:val="32"/>
                          <w:lang w:val="fr-BE"/>
                        </w:rPr>
                      </w:pPr>
                      <w:r w:rsidRPr="001A6C5B">
                        <w:rPr>
                          <w:sz w:val="32"/>
                          <w:szCs w:val="32"/>
                          <w:lang w:val="fr-BE"/>
                        </w:rPr>
                        <w:t>111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9F6A9E2" w14:textId="77777777" w:rsidR="00BB0491" w:rsidRDefault="00BB0491" w:rsidP="00641178">
      <w:pPr>
        <w:jc w:val="center"/>
      </w:pPr>
    </w:p>
    <w:p w14:paraId="06E038AB" w14:textId="77777777" w:rsidR="00FF46B4" w:rsidRDefault="00FF46B4" w:rsidP="00FF46B4">
      <w:r>
        <w:t>Invoegen van p</w:t>
      </w:r>
      <w:r w:rsidR="002F63E0">
        <w:t>ijltjes</w:t>
      </w:r>
      <w:r>
        <w:t xml:space="preserve"> (◄►)</w:t>
      </w:r>
      <w:r w:rsidR="002F63E0">
        <w:t>: ‘Invoegen’</w:t>
      </w:r>
      <w:r>
        <w:t xml:space="preserve"> </w:t>
      </w:r>
      <w:r w:rsidR="002F63E0">
        <w:t>-</w:t>
      </w:r>
      <w:r>
        <w:t xml:space="preserve"> </w:t>
      </w:r>
      <w:r w:rsidR="002F63E0">
        <w:t>‘Symbool’</w:t>
      </w:r>
      <w:r>
        <w:t xml:space="preserve"> </w:t>
      </w:r>
      <w:r w:rsidR="002F63E0">
        <w:t>-</w:t>
      </w:r>
      <w:r>
        <w:t xml:space="preserve"> </w:t>
      </w:r>
      <w:r w:rsidR="002F63E0">
        <w:t>‘Meer Symbolen…</w:t>
      </w:r>
      <w:r>
        <w:t>’</w:t>
      </w:r>
    </w:p>
    <w:p w14:paraId="62EAAB72" w14:textId="77777777" w:rsidR="001A6C5B" w:rsidRDefault="00FF46B4" w:rsidP="00FF46B4">
      <w:r>
        <w:t>Selecteer juiste pijl en klik op ‘Invoegen’.</w:t>
      </w:r>
      <w:r w:rsidR="002F63E0">
        <w:t xml:space="preserve"> </w:t>
      </w:r>
    </w:p>
    <w:p w14:paraId="5FC01E83" w14:textId="77777777" w:rsidR="00FF46B4" w:rsidRDefault="00FF46B4" w:rsidP="00641178">
      <w:pPr>
        <w:jc w:val="center"/>
      </w:pPr>
    </w:p>
    <w:p w14:paraId="685F6938" w14:textId="77777777" w:rsidR="001A6C5B" w:rsidRDefault="002F63E0" w:rsidP="000D51B1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0F3B8CA" wp14:editId="61050754">
                <wp:simplePos x="0" y="0"/>
                <wp:positionH relativeFrom="column">
                  <wp:posOffset>3938270</wp:posOffset>
                </wp:positionH>
                <wp:positionV relativeFrom="paragraph">
                  <wp:posOffset>173355</wp:posOffset>
                </wp:positionV>
                <wp:extent cx="1468755" cy="179705"/>
                <wp:effectExtent l="0" t="0" r="0" b="0"/>
                <wp:wrapNone/>
                <wp:docPr id="137" name="Tekstvak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755" cy="1797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5A404C" w14:textId="77777777" w:rsidR="000D51B1" w:rsidRPr="00BB0491" w:rsidRDefault="000D51B1" w:rsidP="000D51B1">
                            <w:pPr>
                              <w:jc w:val="right"/>
                              <w:rPr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nl-BE"/>
                              </w:rPr>
                              <w:t>Naam bewoner</w:t>
                            </w:r>
                            <w:r w:rsidRPr="000D51B1">
                              <w:rPr>
                                <w:sz w:val="28"/>
                                <w:lang w:val="nl-BE"/>
                              </w:rPr>
                              <w:t xml:space="preserve"> </w:t>
                            </w:r>
                            <w:r w:rsidRPr="000D51B1">
                              <w:rPr>
                                <w:sz w:val="20"/>
                                <w:lang w:val="nl-BE"/>
                              </w:rPr>
                              <w:t>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3B8CA" id="Tekstvak 137" o:spid="_x0000_s1062" type="#_x0000_t202" style="position:absolute;left:0;text-align:left;margin-left:310.1pt;margin-top:13.65pt;width:115.65pt;height:14.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" fillcolor="#d8d8d8 [2732]" stroked="f" strokeweight=".5pt">
                <v:textbox inset="1mm,0,1mm,0">
                  <w:txbxContent>
                    <w:p w14:paraId="0A5A404C" w14:textId="77777777" w:rsidR="000D51B1" w:rsidRPr="00BB0491" w:rsidRDefault="000D51B1" w:rsidP="000D51B1">
                      <w:pPr>
                        <w:jc w:val="right"/>
                        <w:rPr>
                          <w:lang w:val="nl-BE"/>
                        </w:rPr>
                      </w:pPr>
                      <w:r>
                        <w:rPr>
                          <w:b/>
                          <w:sz w:val="22"/>
                          <w:lang w:val="nl-BE"/>
                        </w:rPr>
                        <w:t>Naam bewoner</w:t>
                      </w:r>
                      <w:r w:rsidRPr="000D51B1">
                        <w:rPr>
                          <w:sz w:val="28"/>
                          <w:lang w:val="nl-BE"/>
                        </w:rPr>
                        <w:t xml:space="preserve"> </w:t>
                      </w:r>
                      <w:r w:rsidRPr="000D51B1">
                        <w:rPr>
                          <w:sz w:val="20"/>
                          <w:lang w:val="nl-BE"/>
                        </w:rPr>
                        <w:t>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D242CD6" wp14:editId="3FD8C3D7">
                <wp:simplePos x="0" y="0"/>
                <wp:positionH relativeFrom="column">
                  <wp:posOffset>2143125</wp:posOffset>
                </wp:positionH>
                <wp:positionV relativeFrom="paragraph">
                  <wp:posOffset>173355</wp:posOffset>
                </wp:positionV>
                <wp:extent cx="1468755" cy="179705"/>
                <wp:effectExtent l="0" t="0" r="0" b="0"/>
                <wp:wrapNone/>
                <wp:docPr id="138" name="Tekstvak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755" cy="1797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87ED7D" w14:textId="77777777" w:rsidR="000D51B1" w:rsidRPr="00BB0491" w:rsidRDefault="000D51B1" w:rsidP="000D51B1">
                            <w:pPr>
                              <w:jc w:val="right"/>
                              <w:rPr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nl-BE"/>
                              </w:rPr>
                              <w:t>Naam bewoner</w:t>
                            </w:r>
                            <w:r w:rsidRPr="000D51B1">
                              <w:rPr>
                                <w:sz w:val="28"/>
                                <w:lang w:val="nl-BE"/>
                              </w:rPr>
                              <w:t xml:space="preserve"> </w:t>
                            </w:r>
                            <w:r w:rsidRPr="000D51B1">
                              <w:rPr>
                                <w:sz w:val="20"/>
                                <w:lang w:val="nl-BE"/>
                              </w:rPr>
                              <w:t>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42CD6" id="Tekstvak 138" o:spid="_x0000_s1063" type="#_x0000_t202" style="position:absolute;left:0;text-align:left;margin-left:168.75pt;margin-top:13.65pt;width:115.65pt;height:14.1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" fillcolor="#d8d8d8 [2732]" stroked="f" strokeweight=".5pt">
                <v:textbox inset="1mm,0,1mm,0">
                  <w:txbxContent>
                    <w:p w14:paraId="0687ED7D" w14:textId="77777777" w:rsidR="000D51B1" w:rsidRPr="00BB0491" w:rsidRDefault="000D51B1" w:rsidP="000D51B1">
                      <w:pPr>
                        <w:jc w:val="right"/>
                        <w:rPr>
                          <w:lang w:val="nl-BE"/>
                        </w:rPr>
                      </w:pPr>
                      <w:r>
                        <w:rPr>
                          <w:b/>
                          <w:sz w:val="22"/>
                          <w:lang w:val="nl-BE"/>
                        </w:rPr>
                        <w:t>Naam bewoner</w:t>
                      </w:r>
                      <w:r w:rsidRPr="000D51B1">
                        <w:rPr>
                          <w:sz w:val="28"/>
                          <w:lang w:val="nl-BE"/>
                        </w:rPr>
                        <w:t xml:space="preserve"> </w:t>
                      </w:r>
                      <w:r w:rsidRPr="000D51B1">
                        <w:rPr>
                          <w:sz w:val="20"/>
                          <w:lang w:val="nl-BE"/>
                        </w:rPr>
                        <w:t>►</w:t>
                      </w:r>
                    </w:p>
                  </w:txbxContent>
                </v:textbox>
              </v:shape>
            </w:pict>
          </mc:Fallback>
        </mc:AlternateContent>
      </w:r>
      <w:r w:rsidR="004739D1"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9DDEE7C" wp14:editId="52131404">
                <wp:simplePos x="0" y="0"/>
                <wp:positionH relativeFrom="column">
                  <wp:posOffset>342900</wp:posOffset>
                </wp:positionH>
                <wp:positionV relativeFrom="paragraph">
                  <wp:posOffset>173355</wp:posOffset>
                </wp:positionV>
                <wp:extent cx="1468755" cy="179705"/>
                <wp:effectExtent l="0" t="0" r="0" b="0"/>
                <wp:wrapNone/>
                <wp:docPr id="111" name="Tekstvak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755" cy="1797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40AE62" w14:textId="77777777" w:rsidR="00BB0491" w:rsidRPr="00BB0491" w:rsidRDefault="000D51B1" w:rsidP="00BB0491">
                            <w:pPr>
                              <w:jc w:val="right"/>
                              <w:rPr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nl-BE"/>
                              </w:rPr>
                              <w:t>Naam bewoner</w:t>
                            </w:r>
                            <w:r w:rsidRPr="000D51B1">
                              <w:rPr>
                                <w:sz w:val="28"/>
                                <w:lang w:val="nl-BE"/>
                              </w:rPr>
                              <w:t xml:space="preserve"> </w:t>
                            </w:r>
                            <w:r w:rsidRPr="000D51B1">
                              <w:rPr>
                                <w:sz w:val="20"/>
                                <w:lang w:val="nl-BE"/>
                              </w:rPr>
                              <w:t>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DEE7C" id="Tekstvak 111" o:spid="_x0000_s1064" type="#_x0000_t202" style="position:absolute;left:0;text-align:left;margin-left:27pt;margin-top:13.65pt;width:115.65pt;height:14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" fillcolor="#d8d8d8 [2732]" stroked="f" strokeweight=".5pt">
                <v:textbox inset="1mm,0,1mm,0">
                  <w:txbxContent>
                    <w:p w14:paraId="6F40AE62" w14:textId="77777777" w:rsidR="00BB0491" w:rsidRPr="00BB0491" w:rsidRDefault="000D51B1" w:rsidP="00BB0491">
                      <w:pPr>
                        <w:jc w:val="right"/>
                        <w:rPr>
                          <w:lang w:val="nl-BE"/>
                        </w:rPr>
                      </w:pPr>
                      <w:r>
                        <w:rPr>
                          <w:b/>
                          <w:sz w:val="22"/>
                          <w:lang w:val="nl-BE"/>
                        </w:rPr>
                        <w:t>Naam bewoner</w:t>
                      </w:r>
                      <w:r w:rsidRPr="000D51B1">
                        <w:rPr>
                          <w:sz w:val="28"/>
                          <w:lang w:val="nl-BE"/>
                        </w:rPr>
                        <w:t xml:space="preserve"> </w:t>
                      </w:r>
                      <w:r w:rsidRPr="000D51B1">
                        <w:rPr>
                          <w:sz w:val="20"/>
                          <w:lang w:val="nl-BE"/>
                        </w:rPr>
                        <w:t>►</w:t>
                      </w:r>
                    </w:p>
                  </w:txbxContent>
                </v:textbox>
              </v:shape>
            </w:pict>
          </mc:Fallback>
        </mc:AlternateContent>
      </w:r>
      <w:r w:rsidR="001A6C5B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1947CFBB" wp14:editId="72F8FAF1">
                <wp:extent cx="1476000" cy="360000"/>
                <wp:effectExtent l="0" t="0" r="10160" b="21590"/>
                <wp:docPr id="6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1A895" w14:textId="77777777" w:rsidR="001A6C5B" w:rsidRPr="000D51B1" w:rsidRDefault="000D51B1" w:rsidP="001A6C5B">
                            <w:pPr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0D51B1">
                              <w:rPr>
                                <w:b/>
                                <w:sz w:val="20"/>
                                <w:szCs w:val="22"/>
                                <w:lang w:val="fr-BE"/>
                              </w:rPr>
                              <w:t>◄</w:t>
                            </w:r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 xml:space="preserve"> Naam </w:t>
                            </w:r>
                            <w:proofErr w:type="spellStart"/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>bewoner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47CFBB" id="_x0000_s1065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" strokecolor="#d8d8d8 [2732]">
                <v:textbox inset="1mm,0,1mm,0">
                  <w:txbxContent>
                    <w:p w14:paraId="7911A895" w14:textId="77777777" w:rsidR="001A6C5B" w:rsidRPr="000D51B1" w:rsidRDefault="000D51B1" w:rsidP="001A6C5B">
                      <w:pPr>
                        <w:rPr>
                          <w:b/>
                          <w:sz w:val="22"/>
                          <w:szCs w:val="22"/>
                          <w:lang w:val="fr-BE"/>
                        </w:rPr>
                      </w:pPr>
                      <w:r w:rsidRPr="000D51B1">
                        <w:rPr>
                          <w:b/>
                          <w:sz w:val="20"/>
                          <w:szCs w:val="22"/>
                          <w:lang w:val="fr-BE"/>
                        </w:rPr>
                        <w:t>◄</w:t>
                      </w:r>
                      <w:r w:rsidRPr="000D51B1">
                        <w:rPr>
                          <w:b/>
                          <w:sz w:val="22"/>
                          <w:szCs w:val="22"/>
                          <w:lang w:val="fr-BE"/>
                        </w:rPr>
                        <w:t xml:space="preserve"> Naam bewoner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D51B1">
        <w:tab/>
      </w:r>
      <w:r w:rsidR="000D51B1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54BFF0BA" wp14:editId="6282EF1A">
                <wp:extent cx="1476000" cy="360000"/>
                <wp:effectExtent l="0" t="0" r="10160" b="21590"/>
                <wp:docPr id="11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D2F86" w14:textId="77777777" w:rsidR="000D51B1" w:rsidRPr="000D51B1" w:rsidRDefault="000D51B1" w:rsidP="000D51B1">
                            <w:pPr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0D51B1">
                              <w:rPr>
                                <w:b/>
                                <w:sz w:val="20"/>
                                <w:szCs w:val="22"/>
                                <w:lang w:val="fr-BE"/>
                              </w:rPr>
                              <w:t>◄</w:t>
                            </w:r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 xml:space="preserve"> Naam </w:t>
                            </w:r>
                            <w:proofErr w:type="spellStart"/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>bewoner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BFF0BA" id="_x0000_s1066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" strokecolor="#d8d8d8 [2732]">
                <v:textbox inset="1mm,0,1mm,0">
                  <w:txbxContent>
                    <w:p w14:paraId="237D2F86" w14:textId="77777777" w:rsidR="000D51B1" w:rsidRPr="000D51B1" w:rsidRDefault="000D51B1" w:rsidP="000D51B1">
                      <w:pPr>
                        <w:rPr>
                          <w:b/>
                          <w:sz w:val="22"/>
                          <w:szCs w:val="22"/>
                          <w:lang w:val="fr-BE"/>
                        </w:rPr>
                      </w:pPr>
                      <w:r w:rsidRPr="000D51B1">
                        <w:rPr>
                          <w:b/>
                          <w:sz w:val="20"/>
                          <w:szCs w:val="22"/>
                          <w:lang w:val="fr-BE"/>
                        </w:rPr>
                        <w:t>◄</w:t>
                      </w:r>
                      <w:r w:rsidRPr="000D51B1">
                        <w:rPr>
                          <w:b/>
                          <w:sz w:val="22"/>
                          <w:szCs w:val="22"/>
                          <w:lang w:val="fr-BE"/>
                        </w:rPr>
                        <w:t xml:space="preserve"> Naam bewoner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D51B1">
        <w:tab/>
      </w:r>
      <w:r w:rsidR="000D51B1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541BA8FD" wp14:editId="442EC501">
                <wp:extent cx="1476000" cy="360000"/>
                <wp:effectExtent l="0" t="0" r="10160" b="21590"/>
                <wp:docPr id="11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FD466" w14:textId="77777777" w:rsidR="000D51B1" w:rsidRPr="000D51B1" w:rsidRDefault="000D51B1" w:rsidP="000D51B1">
                            <w:pPr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0D51B1">
                              <w:rPr>
                                <w:b/>
                                <w:sz w:val="20"/>
                                <w:szCs w:val="22"/>
                                <w:lang w:val="fr-BE"/>
                              </w:rPr>
                              <w:t>◄</w:t>
                            </w:r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 xml:space="preserve"> Naam </w:t>
                            </w:r>
                            <w:proofErr w:type="spellStart"/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>bewoner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1BA8FD" id="_x0000_s1067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" strokecolor="#d8d8d8 [2732]">
                <v:textbox inset="1mm,0,1mm,0">
                  <w:txbxContent>
                    <w:p w14:paraId="315FD466" w14:textId="77777777" w:rsidR="000D51B1" w:rsidRPr="000D51B1" w:rsidRDefault="000D51B1" w:rsidP="000D51B1">
                      <w:pPr>
                        <w:rPr>
                          <w:b/>
                          <w:sz w:val="22"/>
                          <w:szCs w:val="22"/>
                          <w:lang w:val="fr-BE"/>
                        </w:rPr>
                      </w:pPr>
                      <w:r w:rsidRPr="000D51B1">
                        <w:rPr>
                          <w:b/>
                          <w:sz w:val="20"/>
                          <w:szCs w:val="22"/>
                          <w:lang w:val="fr-BE"/>
                        </w:rPr>
                        <w:t>◄</w:t>
                      </w:r>
                      <w:r w:rsidRPr="000D51B1">
                        <w:rPr>
                          <w:b/>
                          <w:sz w:val="22"/>
                          <w:szCs w:val="22"/>
                          <w:lang w:val="fr-BE"/>
                        </w:rPr>
                        <w:t xml:space="preserve"> Naam bewoner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2F547D2F" w14:textId="77777777" w:rsidR="000D51B1" w:rsidRDefault="000D51B1" w:rsidP="000D51B1">
      <w:pPr>
        <w:jc w:val="center"/>
      </w:pPr>
    </w:p>
    <w:p w14:paraId="575346DE" w14:textId="77777777" w:rsidR="000D51B1" w:rsidRDefault="004739D1" w:rsidP="000D51B1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FBAA891" wp14:editId="06E16BAA">
                <wp:simplePos x="0" y="0"/>
                <wp:positionH relativeFrom="column">
                  <wp:posOffset>2143760</wp:posOffset>
                </wp:positionH>
                <wp:positionV relativeFrom="paragraph">
                  <wp:posOffset>183515</wp:posOffset>
                </wp:positionV>
                <wp:extent cx="1468755" cy="179705"/>
                <wp:effectExtent l="0" t="0" r="0" b="0"/>
                <wp:wrapNone/>
                <wp:docPr id="139" name="Tekstvak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755" cy="1797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F0767F" w14:textId="77777777" w:rsidR="000D51B1" w:rsidRPr="00BB0491" w:rsidRDefault="000D51B1" w:rsidP="000D51B1">
                            <w:pPr>
                              <w:jc w:val="right"/>
                              <w:rPr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nl-BE"/>
                              </w:rPr>
                              <w:t>Naam bewoner</w:t>
                            </w:r>
                            <w:r w:rsidRPr="000D51B1">
                              <w:rPr>
                                <w:sz w:val="28"/>
                                <w:lang w:val="nl-BE"/>
                              </w:rPr>
                              <w:t xml:space="preserve"> </w:t>
                            </w:r>
                            <w:r w:rsidRPr="000D51B1">
                              <w:rPr>
                                <w:sz w:val="20"/>
                                <w:lang w:val="nl-BE"/>
                              </w:rPr>
                              <w:t>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AA891" id="Tekstvak 139" o:spid="_x0000_s1068" type="#_x0000_t202" style="position:absolute;left:0;text-align:left;margin-left:168.8pt;margin-top:14.45pt;width:115.65pt;height:14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" fillcolor="#d8d8d8 [2732]" stroked="f" strokeweight=".5pt">
                <v:textbox inset="1mm,0,1mm,0">
                  <w:txbxContent>
                    <w:p w14:paraId="4DF0767F" w14:textId="77777777" w:rsidR="000D51B1" w:rsidRPr="00BB0491" w:rsidRDefault="000D51B1" w:rsidP="000D51B1">
                      <w:pPr>
                        <w:jc w:val="right"/>
                        <w:rPr>
                          <w:lang w:val="nl-BE"/>
                        </w:rPr>
                      </w:pPr>
                      <w:r>
                        <w:rPr>
                          <w:b/>
                          <w:sz w:val="22"/>
                          <w:lang w:val="nl-BE"/>
                        </w:rPr>
                        <w:t>Naam bewoner</w:t>
                      </w:r>
                      <w:r w:rsidRPr="000D51B1">
                        <w:rPr>
                          <w:sz w:val="28"/>
                          <w:lang w:val="nl-BE"/>
                        </w:rPr>
                        <w:t xml:space="preserve"> </w:t>
                      </w:r>
                      <w:r w:rsidRPr="000D51B1">
                        <w:rPr>
                          <w:sz w:val="20"/>
                          <w:lang w:val="nl-BE"/>
                        </w:rPr>
                        <w:t>►</w:t>
                      </w:r>
                    </w:p>
                  </w:txbxContent>
                </v:textbox>
              </v:shape>
            </w:pict>
          </mc:Fallback>
        </mc:AlternateContent>
      </w:r>
      <w:r w:rsidR="000D51B1"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49B12A6" wp14:editId="7C276E2D">
                <wp:simplePos x="0" y="0"/>
                <wp:positionH relativeFrom="column">
                  <wp:posOffset>343535</wp:posOffset>
                </wp:positionH>
                <wp:positionV relativeFrom="paragraph">
                  <wp:posOffset>183515</wp:posOffset>
                </wp:positionV>
                <wp:extent cx="1468800" cy="180000"/>
                <wp:effectExtent l="0" t="0" r="0" b="0"/>
                <wp:wrapNone/>
                <wp:docPr id="146" name="Tekstvak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800" cy="18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84BB11" w14:textId="77777777" w:rsidR="000D51B1" w:rsidRPr="00BB0491" w:rsidRDefault="000D51B1" w:rsidP="000D51B1">
                            <w:pPr>
                              <w:jc w:val="right"/>
                              <w:rPr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nl-BE"/>
                              </w:rPr>
                              <w:t>Naam bewoner</w:t>
                            </w:r>
                            <w:r w:rsidRPr="000D51B1">
                              <w:rPr>
                                <w:sz w:val="28"/>
                                <w:lang w:val="nl-BE"/>
                              </w:rPr>
                              <w:t xml:space="preserve"> </w:t>
                            </w:r>
                            <w:r w:rsidRPr="000D51B1">
                              <w:rPr>
                                <w:sz w:val="20"/>
                                <w:lang w:val="nl-BE"/>
                              </w:rPr>
                              <w:t>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B12A6" id="Tekstvak 146" o:spid="_x0000_s1069" type="#_x0000_t202" style="position:absolute;left:0;text-align:left;margin-left:27.05pt;margin-top:14.45pt;width:115.65pt;height:14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" fillcolor="#d8d8d8 [2732]" stroked="f" strokeweight=".5pt">
                <v:textbox inset="1mm,0,1mm,0">
                  <w:txbxContent>
                    <w:p w14:paraId="7584BB11" w14:textId="77777777" w:rsidR="000D51B1" w:rsidRPr="00BB0491" w:rsidRDefault="000D51B1" w:rsidP="000D51B1">
                      <w:pPr>
                        <w:jc w:val="right"/>
                        <w:rPr>
                          <w:lang w:val="nl-BE"/>
                        </w:rPr>
                      </w:pPr>
                      <w:r>
                        <w:rPr>
                          <w:b/>
                          <w:sz w:val="22"/>
                          <w:lang w:val="nl-BE"/>
                        </w:rPr>
                        <w:t>Naam bewoner</w:t>
                      </w:r>
                      <w:r w:rsidRPr="000D51B1">
                        <w:rPr>
                          <w:sz w:val="28"/>
                          <w:lang w:val="nl-BE"/>
                        </w:rPr>
                        <w:t xml:space="preserve"> </w:t>
                      </w:r>
                      <w:r w:rsidRPr="000D51B1">
                        <w:rPr>
                          <w:sz w:val="20"/>
                          <w:lang w:val="nl-BE"/>
                        </w:rPr>
                        <w:t>►</w:t>
                      </w:r>
                    </w:p>
                  </w:txbxContent>
                </v:textbox>
              </v:shape>
            </w:pict>
          </mc:Fallback>
        </mc:AlternateContent>
      </w:r>
      <w:r w:rsidR="000D51B1"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A5EEF3D" wp14:editId="770CB74C">
                <wp:simplePos x="0" y="0"/>
                <wp:positionH relativeFrom="column">
                  <wp:posOffset>3945890</wp:posOffset>
                </wp:positionH>
                <wp:positionV relativeFrom="paragraph">
                  <wp:posOffset>183515</wp:posOffset>
                </wp:positionV>
                <wp:extent cx="1468800" cy="180000"/>
                <wp:effectExtent l="0" t="0" r="0" b="0"/>
                <wp:wrapNone/>
                <wp:docPr id="130" name="Tekstvak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800" cy="18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0C153D" w14:textId="77777777" w:rsidR="000D51B1" w:rsidRPr="00BB0491" w:rsidRDefault="000D51B1" w:rsidP="000D51B1">
                            <w:pPr>
                              <w:jc w:val="right"/>
                              <w:rPr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nl-BE"/>
                              </w:rPr>
                              <w:t>Naam bewoner</w:t>
                            </w:r>
                            <w:r w:rsidRPr="000D51B1">
                              <w:rPr>
                                <w:sz w:val="28"/>
                                <w:lang w:val="nl-BE"/>
                              </w:rPr>
                              <w:t xml:space="preserve"> </w:t>
                            </w:r>
                            <w:r w:rsidRPr="000D51B1">
                              <w:rPr>
                                <w:sz w:val="20"/>
                                <w:lang w:val="nl-BE"/>
                              </w:rPr>
                              <w:t>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EEF3D" id="Tekstvak 130" o:spid="_x0000_s1070" type="#_x0000_t202" style="position:absolute;left:0;text-align:left;margin-left:310.7pt;margin-top:14.45pt;width:115.65pt;height:14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" fillcolor="#d8d8d8 [2732]" stroked="f" strokeweight=".5pt">
                <v:textbox inset="1mm,0,1mm,0">
                  <w:txbxContent>
                    <w:p w14:paraId="030C153D" w14:textId="77777777" w:rsidR="000D51B1" w:rsidRPr="00BB0491" w:rsidRDefault="000D51B1" w:rsidP="000D51B1">
                      <w:pPr>
                        <w:jc w:val="right"/>
                        <w:rPr>
                          <w:lang w:val="nl-BE"/>
                        </w:rPr>
                      </w:pPr>
                      <w:r>
                        <w:rPr>
                          <w:b/>
                          <w:sz w:val="22"/>
                          <w:lang w:val="nl-BE"/>
                        </w:rPr>
                        <w:t>Naam bewoner</w:t>
                      </w:r>
                      <w:r w:rsidRPr="000D51B1">
                        <w:rPr>
                          <w:sz w:val="28"/>
                          <w:lang w:val="nl-BE"/>
                        </w:rPr>
                        <w:t xml:space="preserve"> </w:t>
                      </w:r>
                      <w:r w:rsidRPr="000D51B1">
                        <w:rPr>
                          <w:sz w:val="20"/>
                          <w:lang w:val="nl-BE"/>
                        </w:rPr>
                        <w:t>►</w:t>
                      </w:r>
                    </w:p>
                  </w:txbxContent>
                </v:textbox>
              </v:shape>
            </w:pict>
          </mc:Fallback>
        </mc:AlternateContent>
      </w:r>
      <w:r w:rsidR="000D51B1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3DE0CB08" wp14:editId="73D9C573">
                <wp:extent cx="1476000" cy="360000"/>
                <wp:effectExtent l="0" t="0" r="10160" b="21590"/>
                <wp:docPr id="11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D6863A" w14:textId="77777777" w:rsidR="000D51B1" w:rsidRPr="000D51B1" w:rsidRDefault="000D51B1" w:rsidP="000D51B1">
                            <w:pPr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0D51B1">
                              <w:rPr>
                                <w:b/>
                                <w:sz w:val="20"/>
                                <w:szCs w:val="22"/>
                                <w:lang w:val="fr-BE"/>
                              </w:rPr>
                              <w:t>◄</w:t>
                            </w:r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 xml:space="preserve"> Naam </w:t>
                            </w:r>
                            <w:proofErr w:type="spellStart"/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>bewoner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E0CB08" id="_x0000_s1071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" strokecolor="#d8d8d8 [2732]">
                <v:textbox inset="1mm,0,1mm,0">
                  <w:txbxContent>
                    <w:p w14:paraId="2AD6863A" w14:textId="77777777" w:rsidR="000D51B1" w:rsidRPr="000D51B1" w:rsidRDefault="000D51B1" w:rsidP="000D51B1">
                      <w:pPr>
                        <w:rPr>
                          <w:b/>
                          <w:sz w:val="22"/>
                          <w:szCs w:val="22"/>
                          <w:lang w:val="fr-BE"/>
                        </w:rPr>
                      </w:pPr>
                      <w:r w:rsidRPr="000D51B1">
                        <w:rPr>
                          <w:b/>
                          <w:sz w:val="20"/>
                          <w:szCs w:val="22"/>
                          <w:lang w:val="fr-BE"/>
                        </w:rPr>
                        <w:t>◄</w:t>
                      </w:r>
                      <w:r w:rsidRPr="000D51B1">
                        <w:rPr>
                          <w:b/>
                          <w:sz w:val="22"/>
                          <w:szCs w:val="22"/>
                          <w:lang w:val="fr-BE"/>
                        </w:rPr>
                        <w:t xml:space="preserve"> Naam bewoner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D51B1">
        <w:tab/>
      </w:r>
      <w:r w:rsidR="000D51B1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0478BAED" wp14:editId="26A7CA2D">
                <wp:extent cx="1476000" cy="360000"/>
                <wp:effectExtent l="0" t="0" r="10160" b="21590"/>
                <wp:docPr id="11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7BCA35" w14:textId="77777777" w:rsidR="000D51B1" w:rsidRPr="000D51B1" w:rsidRDefault="000D51B1" w:rsidP="000D51B1">
                            <w:pPr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0D51B1">
                              <w:rPr>
                                <w:b/>
                                <w:sz w:val="20"/>
                                <w:szCs w:val="22"/>
                                <w:lang w:val="fr-BE"/>
                              </w:rPr>
                              <w:t>◄</w:t>
                            </w:r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 xml:space="preserve"> Naam </w:t>
                            </w:r>
                            <w:proofErr w:type="spellStart"/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>bewoner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78BAED" id="_x0000_s1072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" strokecolor="#d8d8d8 [2732]">
                <v:textbox inset="1mm,0,1mm,0">
                  <w:txbxContent>
                    <w:p w14:paraId="1D7BCA35" w14:textId="77777777" w:rsidR="000D51B1" w:rsidRPr="000D51B1" w:rsidRDefault="000D51B1" w:rsidP="000D51B1">
                      <w:pPr>
                        <w:rPr>
                          <w:b/>
                          <w:sz w:val="22"/>
                          <w:szCs w:val="22"/>
                          <w:lang w:val="fr-BE"/>
                        </w:rPr>
                      </w:pPr>
                      <w:r w:rsidRPr="000D51B1">
                        <w:rPr>
                          <w:b/>
                          <w:sz w:val="20"/>
                          <w:szCs w:val="22"/>
                          <w:lang w:val="fr-BE"/>
                        </w:rPr>
                        <w:t>◄</w:t>
                      </w:r>
                      <w:r w:rsidRPr="000D51B1">
                        <w:rPr>
                          <w:b/>
                          <w:sz w:val="22"/>
                          <w:szCs w:val="22"/>
                          <w:lang w:val="fr-BE"/>
                        </w:rPr>
                        <w:t xml:space="preserve"> Naam bewoner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D51B1">
        <w:tab/>
      </w:r>
      <w:r w:rsidR="000D51B1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0E03DD0B" wp14:editId="4543A76B">
                <wp:extent cx="1476000" cy="360000"/>
                <wp:effectExtent l="0" t="0" r="10160" b="21590"/>
                <wp:docPr id="11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6F3FDF" w14:textId="77777777" w:rsidR="000D51B1" w:rsidRPr="000D51B1" w:rsidRDefault="000D51B1" w:rsidP="000D51B1">
                            <w:pPr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0D51B1">
                              <w:rPr>
                                <w:b/>
                                <w:sz w:val="20"/>
                                <w:szCs w:val="22"/>
                                <w:lang w:val="fr-BE"/>
                              </w:rPr>
                              <w:t>◄</w:t>
                            </w:r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 xml:space="preserve"> Naam </w:t>
                            </w:r>
                            <w:proofErr w:type="spellStart"/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>bewoner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03DD0B" id="_x0000_s1073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" strokecolor="#d8d8d8 [2732]">
                <v:textbox inset="1mm,0,1mm,0">
                  <w:txbxContent>
                    <w:p w14:paraId="436F3FDF" w14:textId="77777777" w:rsidR="000D51B1" w:rsidRPr="000D51B1" w:rsidRDefault="000D51B1" w:rsidP="000D51B1">
                      <w:pPr>
                        <w:rPr>
                          <w:b/>
                          <w:sz w:val="22"/>
                          <w:szCs w:val="22"/>
                          <w:lang w:val="fr-BE"/>
                        </w:rPr>
                      </w:pPr>
                      <w:r w:rsidRPr="000D51B1">
                        <w:rPr>
                          <w:b/>
                          <w:sz w:val="20"/>
                          <w:szCs w:val="22"/>
                          <w:lang w:val="fr-BE"/>
                        </w:rPr>
                        <w:t>◄</w:t>
                      </w:r>
                      <w:r w:rsidRPr="000D51B1">
                        <w:rPr>
                          <w:b/>
                          <w:sz w:val="22"/>
                          <w:szCs w:val="22"/>
                          <w:lang w:val="fr-BE"/>
                        </w:rPr>
                        <w:t xml:space="preserve"> Naam bewoner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0D2A7D6" w14:textId="77777777" w:rsidR="000D51B1" w:rsidRDefault="000D51B1" w:rsidP="000D51B1">
      <w:pPr>
        <w:jc w:val="center"/>
      </w:pPr>
    </w:p>
    <w:p w14:paraId="1C7D99E1" w14:textId="77777777" w:rsidR="000D51B1" w:rsidRDefault="004739D1" w:rsidP="000D51B1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7C50B80" wp14:editId="7D56F5CD">
                <wp:simplePos x="0" y="0"/>
                <wp:positionH relativeFrom="column">
                  <wp:posOffset>3945890</wp:posOffset>
                </wp:positionH>
                <wp:positionV relativeFrom="paragraph">
                  <wp:posOffset>173990</wp:posOffset>
                </wp:positionV>
                <wp:extent cx="1468755" cy="179705"/>
                <wp:effectExtent l="0" t="0" r="0" b="0"/>
                <wp:wrapNone/>
                <wp:docPr id="131" name="Tekstvak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755" cy="1797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0B4DB2" w14:textId="77777777" w:rsidR="000D51B1" w:rsidRPr="00BB0491" w:rsidRDefault="000D51B1" w:rsidP="000D51B1">
                            <w:pPr>
                              <w:jc w:val="right"/>
                              <w:rPr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nl-BE"/>
                              </w:rPr>
                              <w:t>Naam bewoner</w:t>
                            </w:r>
                            <w:r w:rsidRPr="000D51B1">
                              <w:rPr>
                                <w:sz w:val="28"/>
                                <w:lang w:val="nl-BE"/>
                              </w:rPr>
                              <w:t xml:space="preserve"> </w:t>
                            </w:r>
                            <w:r w:rsidRPr="000D51B1">
                              <w:rPr>
                                <w:sz w:val="20"/>
                                <w:lang w:val="nl-BE"/>
                              </w:rPr>
                              <w:t>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50B80" id="Tekstvak 131" o:spid="_x0000_s1074" type="#_x0000_t202" style="position:absolute;left:0;text-align:left;margin-left:310.7pt;margin-top:13.7pt;width:115.65pt;height:14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" fillcolor="#d8d8d8 [2732]" stroked="f" strokeweight=".5pt">
                <v:textbox inset="1mm,0,1mm,0">
                  <w:txbxContent>
                    <w:p w14:paraId="6C0B4DB2" w14:textId="77777777" w:rsidR="000D51B1" w:rsidRPr="00BB0491" w:rsidRDefault="000D51B1" w:rsidP="000D51B1">
                      <w:pPr>
                        <w:jc w:val="right"/>
                        <w:rPr>
                          <w:lang w:val="nl-BE"/>
                        </w:rPr>
                      </w:pPr>
                      <w:r>
                        <w:rPr>
                          <w:b/>
                          <w:sz w:val="22"/>
                          <w:lang w:val="nl-BE"/>
                        </w:rPr>
                        <w:t>Naam bewoner</w:t>
                      </w:r>
                      <w:r w:rsidRPr="000D51B1">
                        <w:rPr>
                          <w:sz w:val="28"/>
                          <w:lang w:val="nl-BE"/>
                        </w:rPr>
                        <w:t xml:space="preserve"> </w:t>
                      </w:r>
                      <w:r w:rsidRPr="000D51B1">
                        <w:rPr>
                          <w:sz w:val="20"/>
                          <w:lang w:val="nl-BE"/>
                        </w:rPr>
                        <w:t>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71F2EF8" wp14:editId="1259AA80">
                <wp:simplePos x="0" y="0"/>
                <wp:positionH relativeFrom="column">
                  <wp:posOffset>2143760</wp:posOffset>
                </wp:positionH>
                <wp:positionV relativeFrom="paragraph">
                  <wp:posOffset>173990</wp:posOffset>
                </wp:positionV>
                <wp:extent cx="1468755" cy="179705"/>
                <wp:effectExtent l="0" t="0" r="0" b="0"/>
                <wp:wrapNone/>
                <wp:docPr id="140" name="Tekstvak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755" cy="1797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20BDB6" w14:textId="77777777" w:rsidR="000D51B1" w:rsidRPr="00BB0491" w:rsidRDefault="000D51B1" w:rsidP="000D51B1">
                            <w:pPr>
                              <w:jc w:val="right"/>
                              <w:rPr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nl-BE"/>
                              </w:rPr>
                              <w:t>Naam bewoner</w:t>
                            </w:r>
                            <w:r w:rsidRPr="000D51B1">
                              <w:rPr>
                                <w:sz w:val="28"/>
                                <w:lang w:val="nl-BE"/>
                              </w:rPr>
                              <w:t xml:space="preserve"> </w:t>
                            </w:r>
                            <w:r w:rsidRPr="000D51B1">
                              <w:rPr>
                                <w:sz w:val="20"/>
                                <w:lang w:val="nl-BE"/>
                              </w:rPr>
                              <w:t>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F2EF8" id="Tekstvak 140" o:spid="_x0000_s1075" type="#_x0000_t202" style="position:absolute;left:0;text-align:left;margin-left:168.8pt;margin-top:13.7pt;width:115.65pt;height:14.1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" fillcolor="#d8d8d8 [2732]" stroked="f" strokeweight=".5pt">
                <v:textbox inset="1mm,0,1mm,0">
                  <w:txbxContent>
                    <w:p w14:paraId="7720BDB6" w14:textId="77777777" w:rsidR="000D51B1" w:rsidRPr="00BB0491" w:rsidRDefault="000D51B1" w:rsidP="000D51B1">
                      <w:pPr>
                        <w:jc w:val="right"/>
                        <w:rPr>
                          <w:lang w:val="nl-BE"/>
                        </w:rPr>
                      </w:pPr>
                      <w:r>
                        <w:rPr>
                          <w:b/>
                          <w:sz w:val="22"/>
                          <w:lang w:val="nl-BE"/>
                        </w:rPr>
                        <w:t>Naam bewoner</w:t>
                      </w:r>
                      <w:r w:rsidRPr="000D51B1">
                        <w:rPr>
                          <w:sz w:val="28"/>
                          <w:lang w:val="nl-BE"/>
                        </w:rPr>
                        <w:t xml:space="preserve"> </w:t>
                      </w:r>
                      <w:r w:rsidRPr="000D51B1">
                        <w:rPr>
                          <w:sz w:val="20"/>
                          <w:lang w:val="nl-BE"/>
                        </w:rPr>
                        <w:t>►</w:t>
                      </w:r>
                    </w:p>
                  </w:txbxContent>
                </v:textbox>
              </v:shape>
            </w:pict>
          </mc:Fallback>
        </mc:AlternateContent>
      </w:r>
      <w:r w:rsidR="000D51B1"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4EEB224" wp14:editId="2434C70D">
                <wp:simplePos x="0" y="0"/>
                <wp:positionH relativeFrom="column">
                  <wp:posOffset>343535</wp:posOffset>
                </wp:positionH>
                <wp:positionV relativeFrom="paragraph">
                  <wp:posOffset>173990</wp:posOffset>
                </wp:positionV>
                <wp:extent cx="1468800" cy="180000"/>
                <wp:effectExtent l="0" t="0" r="0" b="0"/>
                <wp:wrapNone/>
                <wp:docPr id="145" name="Tekstvak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800" cy="18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2BDD1" w14:textId="77777777" w:rsidR="000D51B1" w:rsidRPr="00BB0491" w:rsidRDefault="000D51B1" w:rsidP="000D51B1">
                            <w:pPr>
                              <w:jc w:val="right"/>
                              <w:rPr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nl-BE"/>
                              </w:rPr>
                              <w:t>Naam bewoner</w:t>
                            </w:r>
                            <w:r w:rsidRPr="000D51B1">
                              <w:rPr>
                                <w:sz w:val="28"/>
                                <w:lang w:val="nl-BE"/>
                              </w:rPr>
                              <w:t xml:space="preserve"> </w:t>
                            </w:r>
                            <w:r w:rsidRPr="000D51B1">
                              <w:rPr>
                                <w:sz w:val="20"/>
                                <w:lang w:val="nl-BE"/>
                              </w:rPr>
                              <w:t>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EB224" id="Tekstvak 145" o:spid="_x0000_s1076" type="#_x0000_t202" style="position:absolute;left:0;text-align:left;margin-left:27.05pt;margin-top:13.7pt;width:115.65pt;height:14.1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" fillcolor="#d8d8d8 [2732]" stroked="f" strokeweight=".5pt">
                <v:textbox inset="1mm,0,1mm,0">
                  <w:txbxContent>
                    <w:p w14:paraId="2642BDD1" w14:textId="77777777" w:rsidR="000D51B1" w:rsidRPr="00BB0491" w:rsidRDefault="000D51B1" w:rsidP="000D51B1">
                      <w:pPr>
                        <w:jc w:val="right"/>
                        <w:rPr>
                          <w:lang w:val="nl-BE"/>
                        </w:rPr>
                      </w:pPr>
                      <w:r>
                        <w:rPr>
                          <w:b/>
                          <w:sz w:val="22"/>
                          <w:lang w:val="nl-BE"/>
                        </w:rPr>
                        <w:t>Naam bewoner</w:t>
                      </w:r>
                      <w:r w:rsidRPr="000D51B1">
                        <w:rPr>
                          <w:sz w:val="28"/>
                          <w:lang w:val="nl-BE"/>
                        </w:rPr>
                        <w:t xml:space="preserve"> </w:t>
                      </w:r>
                      <w:r w:rsidRPr="000D51B1">
                        <w:rPr>
                          <w:sz w:val="20"/>
                          <w:lang w:val="nl-BE"/>
                        </w:rPr>
                        <w:t>►</w:t>
                      </w:r>
                    </w:p>
                  </w:txbxContent>
                </v:textbox>
              </v:shape>
            </w:pict>
          </mc:Fallback>
        </mc:AlternateContent>
      </w:r>
      <w:r w:rsidR="000D51B1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76E0835" wp14:editId="633DA23B">
                <wp:extent cx="1476000" cy="360000"/>
                <wp:effectExtent l="0" t="0" r="10160" b="21590"/>
                <wp:docPr id="11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071F9" w14:textId="77777777" w:rsidR="000D51B1" w:rsidRPr="000D51B1" w:rsidRDefault="000D51B1" w:rsidP="000D51B1">
                            <w:pPr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0D51B1">
                              <w:rPr>
                                <w:b/>
                                <w:sz w:val="20"/>
                                <w:szCs w:val="22"/>
                                <w:lang w:val="fr-BE"/>
                              </w:rPr>
                              <w:t>◄</w:t>
                            </w:r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 xml:space="preserve"> Naam </w:t>
                            </w:r>
                            <w:proofErr w:type="spellStart"/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>bewoner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6E0835" id="_x0000_s1077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" strokecolor="#d8d8d8 [2732]">
                <v:textbox inset="1mm,0,1mm,0">
                  <w:txbxContent>
                    <w:p w14:paraId="590071F9" w14:textId="77777777" w:rsidR="000D51B1" w:rsidRPr="000D51B1" w:rsidRDefault="000D51B1" w:rsidP="000D51B1">
                      <w:pPr>
                        <w:rPr>
                          <w:b/>
                          <w:sz w:val="22"/>
                          <w:szCs w:val="22"/>
                          <w:lang w:val="fr-BE"/>
                        </w:rPr>
                      </w:pPr>
                      <w:r w:rsidRPr="000D51B1">
                        <w:rPr>
                          <w:b/>
                          <w:sz w:val="20"/>
                          <w:szCs w:val="22"/>
                          <w:lang w:val="fr-BE"/>
                        </w:rPr>
                        <w:t>◄</w:t>
                      </w:r>
                      <w:r w:rsidRPr="000D51B1">
                        <w:rPr>
                          <w:b/>
                          <w:sz w:val="22"/>
                          <w:szCs w:val="22"/>
                          <w:lang w:val="fr-BE"/>
                        </w:rPr>
                        <w:t xml:space="preserve"> Naam bewoner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D51B1">
        <w:tab/>
      </w:r>
      <w:r w:rsidR="000D51B1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E85AE7D" wp14:editId="7983D151">
                <wp:extent cx="1476000" cy="360000"/>
                <wp:effectExtent l="0" t="0" r="10160" b="21590"/>
                <wp:docPr id="1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C05CE" w14:textId="77777777" w:rsidR="000D51B1" w:rsidRPr="000D51B1" w:rsidRDefault="000D51B1" w:rsidP="000D51B1">
                            <w:pPr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0D51B1">
                              <w:rPr>
                                <w:b/>
                                <w:sz w:val="20"/>
                                <w:szCs w:val="22"/>
                                <w:lang w:val="fr-BE"/>
                              </w:rPr>
                              <w:t>◄</w:t>
                            </w:r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 xml:space="preserve"> Naam </w:t>
                            </w:r>
                            <w:proofErr w:type="spellStart"/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>bewoner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85AE7D" id="_x0000_s1078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" strokecolor="#d8d8d8 [2732]">
                <v:textbox inset="1mm,0,1mm,0">
                  <w:txbxContent>
                    <w:p w14:paraId="733C05CE" w14:textId="77777777" w:rsidR="000D51B1" w:rsidRPr="000D51B1" w:rsidRDefault="000D51B1" w:rsidP="000D51B1">
                      <w:pPr>
                        <w:rPr>
                          <w:b/>
                          <w:sz w:val="22"/>
                          <w:szCs w:val="22"/>
                          <w:lang w:val="fr-BE"/>
                        </w:rPr>
                      </w:pPr>
                      <w:r w:rsidRPr="000D51B1">
                        <w:rPr>
                          <w:b/>
                          <w:sz w:val="20"/>
                          <w:szCs w:val="22"/>
                          <w:lang w:val="fr-BE"/>
                        </w:rPr>
                        <w:t>◄</w:t>
                      </w:r>
                      <w:r w:rsidRPr="000D51B1">
                        <w:rPr>
                          <w:b/>
                          <w:sz w:val="22"/>
                          <w:szCs w:val="22"/>
                          <w:lang w:val="fr-BE"/>
                        </w:rPr>
                        <w:t xml:space="preserve"> Naam bewoner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D51B1">
        <w:tab/>
      </w:r>
      <w:r w:rsidR="000D51B1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5101FD72" wp14:editId="5464E357">
                <wp:extent cx="1476000" cy="360000"/>
                <wp:effectExtent l="0" t="0" r="10160" b="21590"/>
                <wp:docPr id="12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01C0B" w14:textId="77777777" w:rsidR="000D51B1" w:rsidRPr="000D51B1" w:rsidRDefault="000D51B1" w:rsidP="000D51B1">
                            <w:pPr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0D51B1">
                              <w:rPr>
                                <w:b/>
                                <w:sz w:val="20"/>
                                <w:szCs w:val="22"/>
                                <w:lang w:val="fr-BE"/>
                              </w:rPr>
                              <w:t>◄</w:t>
                            </w:r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 xml:space="preserve"> Naam </w:t>
                            </w:r>
                            <w:proofErr w:type="spellStart"/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>bewoner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01FD72" id="_x0000_s1079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" strokecolor="#d8d8d8 [2732]">
                <v:textbox inset="1mm,0,1mm,0">
                  <w:txbxContent>
                    <w:p w14:paraId="7DD01C0B" w14:textId="77777777" w:rsidR="000D51B1" w:rsidRPr="000D51B1" w:rsidRDefault="000D51B1" w:rsidP="000D51B1">
                      <w:pPr>
                        <w:rPr>
                          <w:b/>
                          <w:sz w:val="22"/>
                          <w:szCs w:val="22"/>
                          <w:lang w:val="fr-BE"/>
                        </w:rPr>
                      </w:pPr>
                      <w:r w:rsidRPr="000D51B1">
                        <w:rPr>
                          <w:b/>
                          <w:sz w:val="20"/>
                          <w:szCs w:val="22"/>
                          <w:lang w:val="fr-BE"/>
                        </w:rPr>
                        <w:t>◄</w:t>
                      </w:r>
                      <w:r w:rsidRPr="000D51B1">
                        <w:rPr>
                          <w:b/>
                          <w:sz w:val="22"/>
                          <w:szCs w:val="22"/>
                          <w:lang w:val="fr-BE"/>
                        </w:rPr>
                        <w:t xml:space="preserve"> Naam bewoner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9851E1D" w14:textId="77777777" w:rsidR="000D51B1" w:rsidRDefault="000D51B1" w:rsidP="000D51B1">
      <w:pPr>
        <w:jc w:val="center"/>
      </w:pPr>
    </w:p>
    <w:p w14:paraId="22E0FC0E" w14:textId="77777777" w:rsidR="000D51B1" w:rsidRDefault="004739D1" w:rsidP="000D51B1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8D494DF" wp14:editId="3E6011FE">
                <wp:simplePos x="0" y="0"/>
                <wp:positionH relativeFrom="column">
                  <wp:posOffset>2143760</wp:posOffset>
                </wp:positionH>
                <wp:positionV relativeFrom="paragraph">
                  <wp:posOffset>183515</wp:posOffset>
                </wp:positionV>
                <wp:extent cx="1468755" cy="179705"/>
                <wp:effectExtent l="0" t="0" r="0" b="10795"/>
                <wp:wrapNone/>
                <wp:docPr id="141" name="Tekstvak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75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16D518" w14:textId="77777777" w:rsidR="000D51B1" w:rsidRPr="00BB0491" w:rsidRDefault="000D51B1" w:rsidP="00041523">
                            <w:pPr>
                              <w:pBdr>
                                <w:top w:val="single" w:sz="4" w:space="1" w:color="auto"/>
                              </w:pBdr>
                              <w:jc w:val="right"/>
                              <w:rPr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nl-BE"/>
                              </w:rPr>
                              <w:t>Naam bewoner</w:t>
                            </w:r>
                            <w:r w:rsidRPr="000D51B1">
                              <w:rPr>
                                <w:sz w:val="28"/>
                                <w:lang w:val="nl-BE"/>
                              </w:rPr>
                              <w:t xml:space="preserve"> </w:t>
                            </w:r>
                            <w:r w:rsidRPr="000D51B1">
                              <w:rPr>
                                <w:sz w:val="20"/>
                                <w:lang w:val="nl-BE"/>
                              </w:rPr>
                              <w:t>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494DF" id="Tekstvak 141" o:spid="_x0000_s1080" type="#_x0000_t202" style="position:absolute;left:0;text-align:left;margin-left:168.8pt;margin-top:14.45pt;width:115.65pt;height:14.1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" filled="f" stroked="f" strokeweight=".5pt">
                <v:textbox inset="1mm,0,1mm,0">
                  <w:txbxContent>
                    <w:p w14:paraId="6E16D518" w14:textId="77777777" w:rsidR="000D51B1" w:rsidRPr="00BB0491" w:rsidRDefault="000D51B1" w:rsidP="00041523">
                      <w:pPr>
                        <w:pBdr>
                          <w:top w:val="single" w:sz="4" w:space="1" w:color="auto"/>
                        </w:pBdr>
                        <w:jc w:val="right"/>
                        <w:rPr>
                          <w:lang w:val="nl-BE"/>
                        </w:rPr>
                      </w:pPr>
                      <w:r>
                        <w:rPr>
                          <w:b/>
                          <w:sz w:val="22"/>
                          <w:lang w:val="nl-BE"/>
                        </w:rPr>
                        <w:t>Naam bewoner</w:t>
                      </w:r>
                      <w:r w:rsidRPr="000D51B1">
                        <w:rPr>
                          <w:sz w:val="28"/>
                          <w:lang w:val="nl-BE"/>
                        </w:rPr>
                        <w:t xml:space="preserve"> </w:t>
                      </w:r>
                      <w:r w:rsidRPr="000D51B1">
                        <w:rPr>
                          <w:sz w:val="20"/>
                          <w:lang w:val="nl-BE"/>
                        </w:rPr>
                        <w:t>►</w:t>
                      </w:r>
                    </w:p>
                  </w:txbxContent>
                </v:textbox>
              </v:shape>
            </w:pict>
          </mc:Fallback>
        </mc:AlternateContent>
      </w:r>
      <w:r w:rsidR="000D51B1"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69D5F00" wp14:editId="6E525D5C">
                <wp:simplePos x="0" y="0"/>
                <wp:positionH relativeFrom="column">
                  <wp:posOffset>343535</wp:posOffset>
                </wp:positionH>
                <wp:positionV relativeFrom="paragraph">
                  <wp:posOffset>183515</wp:posOffset>
                </wp:positionV>
                <wp:extent cx="1468800" cy="180000"/>
                <wp:effectExtent l="0" t="0" r="0" b="10795"/>
                <wp:wrapNone/>
                <wp:docPr id="144" name="Tekstvak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800" cy="18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E442C" w14:textId="77777777" w:rsidR="000D51B1" w:rsidRPr="00BB0491" w:rsidRDefault="000D51B1" w:rsidP="00041523">
                            <w:pPr>
                              <w:pBdr>
                                <w:top w:val="single" w:sz="4" w:space="1" w:color="auto"/>
                              </w:pBdr>
                              <w:jc w:val="right"/>
                              <w:rPr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nl-BE"/>
                              </w:rPr>
                              <w:t>Naam bewoner</w:t>
                            </w:r>
                            <w:r w:rsidRPr="000D51B1">
                              <w:rPr>
                                <w:sz w:val="28"/>
                                <w:lang w:val="nl-BE"/>
                              </w:rPr>
                              <w:t xml:space="preserve"> </w:t>
                            </w:r>
                            <w:r w:rsidRPr="000D51B1">
                              <w:rPr>
                                <w:sz w:val="20"/>
                                <w:lang w:val="nl-BE"/>
                              </w:rPr>
                              <w:t>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D5F00" id="Tekstvak 144" o:spid="_x0000_s1081" type="#_x0000_t202" style="position:absolute;left:0;text-align:left;margin-left:27.05pt;margin-top:14.45pt;width:115.65pt;height:14.1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" filled="f" stroked="f" strokeweight=".5pt">
                <v:textbox inset="1mm,0,1mm,0">
                  <w:txbxContent>
                    <w:p w14:paraId="1CFE442C" w14:textId="77777777" w:rsidR="000D51B1" w:rsidRPr="00BB0491" w:rsidRDefault="000D51B1" w:rsidP="00041523">
                      <w:pPr>
                        <w:pBdr>
                          <w:top w:val="single" w:sz="4" w:space="1" w:color="auto"/>
                        </w:pBdr>
                        <w:jc w:val="right"/>
                        <w:rPr>
                          <w:lang w:val="nl-BE"/>
                        </w:rPr>
                      </w:pPr>
                      <w:r>
                        <w:rPr>
                          <w:b/>
                          <w:sz w:val="22"/>
                          <w:lang w:val="nl-BE"/>
                        </w:rPr>
                        <w:t>Naam bewoner</w:t>
                      </w:r>
                      <w:r w:rsidRPr="000D51B1">
                        <w:rPr>
                          <w:sz w:val="28"/>
                          <w:lang w:val="nl-BE"/>
                        </w:rPr>
                        <w:t xml:space="preserve"> </w:t>
                      </w:r>
                      <w:r w:rsidRPr="000D51B1">
                        <w:rPr>
                          <w:sz w:val="20"/>
                          <w:lang w:val="nl-BE"/>
                        </w:rPr>
                        <w:t>►</w:t>
                      </w:r>
                    </w:p>
                  </w:txbxContent>
                </v:textbox>
              </v:shape>
            </w:pict>
          </mc:Fallback>
        </mc:AlternateContent>
      </w:r>
      <w:r w:rsidR="000D51B1"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97A495E" wp14:editId="035D5E5D">
                <wp:simplePos x="0" y="0"/>
                <wp:positionH relativeFrom="column">
                  <wp:posOffset>3945890</wp:posOffset>
                </wp:positionH>
                <wp:positionV relativeFrom="paragraph">
                  <wp:posOffset>183515</wp:posOffset>
                </wp:positionV>
                <wp:extent cx="1468800" cy="180000"/>
                <wp:effectExtent l="0" t="0" r="0" b="10795"/>
                <wp:wrapNone/>
                <wp:docPr id="132" name="Tekstvak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800" cy="18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482179" w14:textId="77777777" w:rsidR="000D51B1" w:rsidRPr="00BB0491" w:rsidRDefault="000D51B1" w:rsidP="00041523">
                            <w:pPr>
                              <w:pBdr>
                                <w:top w:val="single" w:sz="4" w:space="1" w:color="auto"/>
                              </w:pBdr>
                              <w:jc w:val="right"/>
                              <w:rPr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nl-BE"/>
                              </w:rPr>
                              <w:t>Naam bewoner</w:t>
                            </w:r>
                            <w:r w:rsidRPr="000D51B1">
                              <w:rPr>
                                <w:sz w:val="28"/>
                                <w:lang w:val="nl-BE"/>
                              </w:rPr>
                              <w:t xml:space="preserve"> </w:t>
                            </w:r>
                            <w:r w:rsidRPr="000D51B1">
                              <w:rPr>
                                <w:sz w:val="20"/>
                                <w:lang w:val="nl-BE"/>
                              </w:rPr>
                              <w:t>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A495E" id="Tekstvak 132" o:spid="_x0000_s1082" type="#_x0000_t202" style="position:absolute;left:0;text-align:left;margin-left:310.7pt;margin-top:14.45pt;width:115.65pt;height:14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" filled="f" stroked="f" strokeweight=".5pt">
                <v:textbox inset="1mm,0,1mm,0">
                  <w:txbxContent>
                    <w:p w14:paraId="06482179" w14:textId="77777777" w:rsidR="000D51B1" w:rsidRPr="00BB0491" w:rsidRDefault="000D51B1" w:rsidP="00041523">
                      <w:pPr>
                        <w:pBdr>
                          <w:top w:val="single" w:sz="4" w:space="1" w:color="auto"/>
                        </w:pBdr>
                        <w:jc w:val="right"/>
                        <w:rPr>
                          <w:lang w:val="nl-BE"/>
                        </w:rPr>
                      </w:pPr>
                      <w:r>
                        <w:rPr>
                          <w:b/>
                          <w:sz w:val="22"/>
                          <w:lang w:val="nl-BE"/>
                        </w:rPr>
                        <w:t>Naam bewoner</w:t>
                      </w:r>
                      <w:r w:rsidRPr="000D51B1">
                        <w:rPr>
                          <w:sz w:val="28"/>
                          <w:lang w:val="nl-BE"/>
                        </w:rPr>
                        <w:t xml:space="preserve"> </w:t>
                      </w:r>
                      <w:r w:rsidRPr="000D51B1">
                        <w:rPr>
                          <w:sz w:val="20"/>
                          <w:lang w:val="nl-BE"/>
                        </w:rPr>
                        <w:t>►</w:t>
                      </w:r>
                    </w:p>
                  </w:txbxContent>
                </v:textbox>
              </v:shape>
            </w:pict>
          </mc:Fallback>
        </mc:AlternateContent>
      </w:r>
      <w:r w:rsidR="000D51B1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2FF9C6A4" wp14:editId="1C46458A">
                <wp:extent cx="1476000" cy="360000"/>
                <wp:effectExtent l="0" t="0" r="10160" b="21590"/>
                <wp:docPr id="12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A6C26" w14:textId="77777777" w:rsidR="000D51B1" w:rsidRPr="000D51B1" w:rsidRDefault="000D51B1" w:rsidP="000D51B1">
                            <w:pPr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0D51B1">
                              <w:rPr>
                                <w:b/>
                                <w:sz w:val="20"/>
                                <w:szCs w:val="22"/>
                                <w:lang w:val="fr-BE"/>
                              </w:rPr>
                              <w:t>◄</w:t>
                            </w:r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 xml:space="preserve"> Naam </w:t>
                            </w:r>
                            <w:proofErr w:type="spellStart"/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>bewoner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F9C6A4" id="_x0000_s1083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" strokecolor="#d8d8d8 [2732]">
                <v:textbox inset="1mm,0,1mm,0">
                  <w:txbxContent>
                    <w:p w14:paraId="587A6C26" w14:textId="77777777" w:rsidR="000D51B1" w:rsidRPr="000D51B1" w:rsidRDefault="000D51B1" w:rsidP="000D51B1">
                      <w:pPr>
                        <w:rPr>
                          <w:b/>
                          <w:sz w:val="22"/>
                          <w:szCs w:val="22"/>
                          <w:lang w:val="fr-BE"/>
                        </w:rPr>
                      </w:pPr>
                      <w:r w:rsidRPr="000D51B1">
                        <w:rPr>
                          <w:b/>
                          <w:sz w:val="20"/>
                          <w:szCs w:val="22"/>
                          <w:lang w:val="fr-BE"/>
                        </w:rPr>
                        <w:t>◄</w:t>
                      </w:r>
                      <w:r w:rsidRPr="000D51B1">
                        <w:rPr>
                          <w:b/>
                          <w:sz w:val="22"/>
                          <w:szCs w:val="22"/>
                          <w:lang w:val="fr-BE"/>
                        </w:rPr>
                        <w:t xml:space="preserve"> Naam bewoner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D51B1">
        <w:tab/>
      </w:r>
      <w:r w:rsidR="000D51B1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EE68F4E" wp14:editId="7E148ACF">
                <wp:extent cx="1476000" cy="360000"/>
                <wp:effectExtent l="0" t="0" r="10160" b="21590"/>
                <wp:docPr id="12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04BC1" w14:textId="77777777" w:rsidR="000D51B1" w:rsidRPr="000D51B1" w:rsidRDefault="000D51B1" w:rsidP="000D51B1">
                            <w:pPr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0D51B1">
                              <w:rPr>
                                <w:b/>
                                <w:sz w:val="20"/>
                                <w:szCs w:val="22"/>
                                <w:lang w:val="fr-BE"/>
                              </w:rPr>
                              <w:t>◄</w:t>
                            </w:r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 xml:space="preserve"> Naam </w:t>
                            </w:r>
                            <w:proofErr w:type="spellStart"/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>bewoner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E68F4E" id="_x0000_s1084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" strokecolor="#d8d8d8 [2732]">
                <v:textbox inset="1mm,0,1mm,0">
                  <w:txbxContent>
                    <w:p w14:paraId="20504BC1" w14:textId="77777777" w:rsidR="000D51B1" w:rsidRPr="000D51B1" w:rsidRDefault="000D51B1" w:rsidP="000D51B1">
                      <w:pPr>
                        <w:rPr>
                          <w:b/>
                          <w:sz w:val="22"/>
                          <w:szCs w:val="22"/>
                          <w:lang w:val="fr-BE"/>
                        </w:rPr>
                      </w:pPr>
                      <w:r w:rsidRPr="000D51B1">
                        <w:rPr>
                          <w:b/>
                          <w:sz w:val="20"/>
                          <w:szCs w:val="22"/>
                          <w:lang w:val="fr-BE"/>
                        </w:rPr>
                        <w:t>◄</w:t>
                      </w:r>
                      <w:r w:rsidRPr="000D51B1">
                        <w:rPr>
                          <w:b/>
                          <w:sz w:val="22"/>
                          <w:szCs w:val="22"/>
                          <w:lang w:val="fr-BE"/>
                        </w:rPr>
                        <w:t xml:space="preserve"> Naam bewoner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D51B1">
        <w:tab/>
      </w:r>
      <w:r w:rsidR="000D51B1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751E217B" wp14:editId="1FF7564F">
                <wp:extent cx="1476000" cy="360000"/>
                <wp:effectExtent l="0" t="0" r="10160" b="21590"/>
                <wp:docPr id="12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81A99" w14:textId="77777777" w:rsidR="000D51B1" w:rsidRPr="000D51B1" w:rsidRDefault="000D51B1" w:rsidP="000D51B1">
                            <w:pPr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0D51B1">
                              <w:rPr>
                                <w:b/>
                                <w:sz w:val="20"/>
                                <w:szCs w:val="22"/>
                                <w:lang w:val="fr-BE"/>
                              </w:rPr>
                              <w:t>◄</w:t>
                            </w:r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 xml:space="preserve"> Naam </w:t>
                            </w:r>
                            <w:proofErr w:type="spellStart"/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>bewoner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1E217B" id="_x0000_s1085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" strokecolor="#d8d8d8 [2732]">
                <v:textbox inset="1mm,0,1mm,0">
                  <w:txbxContent>
                    <w:p w14:paraId="42181A99" w14:textId="77777777" w:rsidR="000D51B1" w:rsidRPr="000D51B1" w:rsidRDefault="000D51B1" w:rsidP="000D51B1">
                      <w:pPr>
                        <w:rPr>
                          <w:b/>
                          <w:sz w:val="22"/>
                          <w:szCs w:val="22"/>
                          <w:lang w:val="fr-BE"/>
                        </w:rPr>
                      </w:pPr>
                      <w:r w:rsidRPr="000D51B1">
                        <w:rPr>
                          <w:b/>
                          <w:sz w:val="20"/>
                          <w:szCs w:val="22"/>
                          <w:lang w:val="fr-BE"/>
                        </w:rPr>
                        <w:t>◄</w:t>
                      </w:r>
                      <w:r w:rsidRPr="000D51B1">
                        <w:rPr>
                          <w:b/>
                          <w:sz w:val="22"/>
                          <w:szCs w:val="22"/>
                          <w:lang w:val="fr-BE"/>
                        </w:rPr>
                        <w:t xml:space="preserve"> Naam bewoner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2C325D6F" w14:textId="77777777" w:rsidR="000D51B1" w:rsidRDefault="000D51B1" w:rsidP="000D51B1">
      <w:pPr>
        <w:jc w:val="center"/>
      </w:pPr>
    </w:p>
    <w:p w14:paraId="23373595" w14:textId="77777777" w:rsidR="000D51B1" w:rsidRDefault="004739D1" w:rsidP="000D51B1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F06AEC5" wp14:editId="7E6B8AC3">
                <wp:simplePos x="0" y="0"/>
                <wp:positionH relativeFrom="column">
                  <wp:posOffset>3945890</wp:posOffset>
                </wp:positionH>
                <wp:positionV relativeFrom="paragraph">
                  <wp:posOffset>173990</wp:posOffset>
                </wp:positionV>
                <wp:extent cx="1468755" cy="179705"/>
                <wp:effectExtent l="0" t="0" r="0" b="10795"/>
                <wp:wrapNone/>
                <wp:docPr id="133" name="Tekstvak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75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15894E" w14:textId="77777777" w:rsidR="000D51B1" w:rsidRPr="00BB0491" w:rsidRDefault="000D51B1" w:rsidP="00041523">
                            <w:pPr>
                              <w:pBdr>
                                <w:top w:val="single" w:sz="4" w:space="1" w:color="auto"/>
                              </w:pBdr>
                              <w:jc w:val="right"/>
                              <w:rPr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nl-BE"/>
                              </w:rPr>
                              <w:t>Naam bewoner</w:t>
                            </w:r>
                            <w:r w:rsidRPr="000D51B1">
                              <w:rPr>
                                <w:sz w:val="28"/>
                                <w:lang w:val="nl-BE"/>
                              </w:rPr>
                              <w:t xml:space="preserve"> </w:t>
                            </w:r>
                            <w:r w:rsidRPr="000D51B1">
                              <w:rPr>
                                <w:sz w:val="20"/>
                                <w:lang w:val="nl-BE"/>
                              </w:rPr>
                              <w:t>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6AEC5" id="Tekstvak 133" o:spid="_x0000_s1086" type="#_x0000_t202" style="position:absolute;left:0;text-align:left;margin-left:310.7pt;margin-top:13.7pt;width:115.65pt;height:14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" filled="f" stroked="f" strokeweight=".5pt">
                <v:textbox inset="1mm,0,1mm,0">
                  <w:txbxContent>
                    <w:p w14:paraId="5B15894E" w14:textId="77777777" w:rsidR="000D51B1" w:rsidRPr="00BB0491" w:rsidRDefault="000D51B1" w:rsidP="00041523">
                      <w:pPr>
                        <w:pBdr>
                          <w:top w:val="single" w:sz="4" w:space="1" w:color="auto"/>
                        </w:pBdr>
                        <w:jc w:val="right"/>
                        <w:rPr>
                          <w:lang w:val="nl-BE"/>
                        </w:rPr>
                      </w:pPr>
                      <w:r>
                        <w:rPr>
                          <w:b/>
                          <w:sz w:val="22"/>
                          <w:lang w:val="nl-BE"/>
                        </w:rPr>
                        <w:t>Naam bewoner</w:t>
                      </w:r>
                      <w:r w:rsidRPr="000D51B1">
                        <w:rPr>
                          <w:sz w:val="28"/>
                          <w:lang w:val="nl-BE"/>
                        </w:rPr>
                        <w:t xml:space="preserve"> </w:t>
                      </w:r>
                      <w:r w:rsidRPr="000D51B1">
                        <w:rPr>
                          <w:sz w:val="20"/>
                          <w:lang w:val="nl-BE"/>
                        </w:rPr>
                        <w:t>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B8EC1D8" wp14:editId="7EAF2C3E">
                <wp:simplePos x="0" y="0"/>
                <wp:positionH relativeFrom="column">
                  <wp:posOffset>2143760</wp:posOffset>
                </wp:positionH>
                <wp:positionV relativeFrom="paragraph">
                  <wp:posOffset>173990</wp:posOffset>
                </wp:positionV>
                <wp:extent cx="1468755" cy="179705"/>
                <wp:effectExtent l="0" t="0" r="0" b="10795"/>
                <wp:wrapNone/>
                <wp:docPr id="142" name="Tekstvak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75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1CBC4C" w14:textId="77777777" w:rsidR="000D51B1" w:rsidRPr="00BB0491" w:rsidRDefault="000D51B1" w:rsidP="00041523">
                            <w:pPr>
                              <w:pBdr>
                                <w:top w:val="single" w:sz="4" w:space="1" w:color="auto"/>
                              </w:pBdr>
                              <w:jc w:val="right"/>
                              <w:rPr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nl-BE"/>
                              </w:rPr>
                              <w:t>Naam bewoner</w:t>
                            </w:r>
                            <w:r w:rsidRPr="000D51B1">
                              <w:rPr>
                                <w:sz w:val="28"/>
                                <w:lang w:val="nl-BE"/>
                              </w:rPr>
                              <w:t xml:space="preserve"> </w:t>
                            </w:r>
                            <w:r w:rsidRPr="000D51B1">
                              <w:rPr>
                                <w:sz w:val="20"/>
                                <w:lang w:val="nl-BE"/>
                              </w:rPr>
                              <w:t>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EC1D8" id="Tekstvak 142" o:spid="_x0000_s1087" type="#_x0000_t202" style="position:absolute;left:0;text-align:left;margin-left:168.8pt;margin-top:13.7pt;width:115.65pt;height:14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" filled="f" stroked="f" strokeweight=".5pt">
                <v:textbox inset="1mm,0,1mm,0">
                  <w:txbxContent>
                    <w:p w14:paraId="391CBC4C" w14:textId="77777777" w:rsidR="000D51B1" w:rsidRPr="00BB0491" w:rsidRDefault="000D51B1" w:rsidP="00041523">
                      <w:pPr>
                        <w:pBdr>
                          <w:top w:val="single" w:sz="4" w:space="1" w:color="auto"/>
                        </w:pBdr>
                        <w:jc w:val="right"/>
                        <w:rPr>
                          <w:lang w:val="nl-BE"/>
                        </w:rPr>
                      </w:pPr>
                      <w:r>
                        <w:rPr>
                          <w:b/>
                          <w:sz w:val="22"/>
                          <w:lang w:val="nl-BE"/>
                        </w:rPr>
                        <w:t>Naam bewoner</w:t>
                      </w:r>
                      <w:r w:rsidRPr="000D51B1">
                        <w:rPr>
                          <w:sz w:val="28"/>
                          <w:lang w:val="nl-BE"/>
                        </w:rPr>
                        <w:t xml:space="preserve"> </w:t>
                      </w:r>
                      <w:r w:rsidRPr="000D51B1">
                        <w:rPr>
                          <w:sz w:val="20"/>
                          <w:lang w:val="nl-BE"/>
                        </w:rPr>
                        <w:t>►</w:t>
                      </w:r>
                    </w:p>
                  </w:txbxContent>
                </v:textbox>
              </v:shape>
            </w:pict>
          </mc:Fallback>
        </mc:AlternateContent>
      </w:r>
      <w:r w:rsidR="000D51B1"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141503E" wp14:editId="61B02EF7">
                <wp:simplePos x="0" y="0"/>
                <wp:positionH relativeFrom="column">
                  <wp:posOffset>343535</wp:posOffset>
                </wp:positionH>
                <wp:positionV relativeFrom="paragraph">
                  <wp:posOffset>183515</wp:posOffset>
                </wp:positionV>
                <wp:extent cx="1468800" cy="180000"/>
                <wp:effectExtent l="0" t="0" r="0" b="10795"/>
                <wp:wrapNone/>
                <wp:docPr id="143" name="Tekstvak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800" cy="18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E63A06" w14:textId="77777777" w:rsidR="000D51B1" w:rsidRPr="00BB0491" w:rsidRDefault="000D51B1" w:rsidP="00041523">
                            <w:pPr>
                              <w:pBdr>
                                <w:top w:val="single" w:sz="4" w:space="1" w:color="auto"/>
                              </w:pBdr>
                              <w:jc w:val="right"/>
                              <w:rPr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nl-BE"/>
                              </w:rPr>
                              <w:t>Naam bewoner</w:t>
                            </w:r>
                            <w:r w:rsidRPr="000D51B1">
                              <w:rPr>
                                <w:sz w:val="28"/>
                                <w:lang w:val="nl-BE"/>
                              </w:rPr>
                              <w:t xml:space="preserve"> </w:t>
                            </w:r>
                            <w:r w:rsidRPr="000D51B1">
                              <w:rPr>
                                <w:sz w:val="20"/>
                                <w:lang w:val="nl-BE"/>
                              </w:rPr>
                              <w:t>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1503E" id="Tekstvak 143" o:spid="_x0000_s1088" type="#_x0000_t202" style="position:absolute;left:0;text-align:left;margin-left:27.05pt;margin-top:14.45pt;width:115.65pt;height:14.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" filled="f" stroked="f" strokeweight=".5pt">
                <v:textbox inset="1mm,0,1mm,0">
                  <w:txbxContent>
                    <w:p w14:paraId="5AE63A06" w14:textId="77777777" w:rsidR="000D51B1" w:rsidRPr="00BB0491" w:rsidRDefault="000D51B1" w:rsidP="00041523">
                      <w:pPr>
                        <w:pBdr>
                          <w:top w:val="single" w:sz="4" w:space="1" w:color="auto"/>
                        </w:pBdr>
                        <w:jc w:val="right"/>
                        <w:rPr>
                          <w:lang w:val="nl-BE"/>
                        </w:rPr>
                      </w:pPr>
                      <w:r>
                        <w:rPr>
                          <w:b/>
                          <w:sz w:val="22"/>
                          <w:lang w:val="nl-BE"/>
                        </w:rPr>
                        <w:t>Naam bewoner</w:t>
                      </w:r>
                      <w:r w:rsidRPr="000D51B1">
                        <w:rPr>
                          <w:sz w:val="28"/>
                          <w:lang w:val="nl-BE"/>
                        </w:rPr>
                        <w:t xml:space="preserve"> </w:t>
                      </w:r>
                      <w:r w:rsidRPr="000D51B1">
                        <w:rPr>
                          <w:sz w:val="20"/>
                          <w:lang w:val="nl-BE"/>
                        </w:rPr>
                        <w:t>►</w:t>
                      </w:r>
                    </w:p>
                  </w:txbxContent>
                </v:textbox>
              </v:shape>
            </w:pict>
          </mc:Fallback>
        </mc:AlternateContent>
      </w:r>
      <w:r w:rsidR="000D51B1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01C85FC8" wp14:editId="7F0F3B6B">
                <wp:extent cx="1476000" cy="360000"/>
                <wp:effectExtent l="0" t="0" r="10160" b="21590"/>
                <wp:docPr id="12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2E4CD" w14:textId="77777777" w:rsidR="000D51B1" w:rsidRPr="000D51B1" w:rsidRDefault="000D51B1" w:rsidP="000D51B1">
                            <w:pPr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0D51B1">
                              <w:rPr>
                                <w:b/>
                                <w:sz w:val="20"/>
                                <w:szCs w:val="22"/>
                                <w:lang w:val="fr-BE"/>
                              </w:rPr>
                              <w:t>◄</w:t>
                            </w:r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 xml:space="preserve"> Naam </w:t>
                            </w:r>
                            <w:proofErr w:type="spellStart"/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>bewoner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C85FC8" id="_x0000_s1089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" strokecolor="#d8d8d8 [2732]">
                <v:textbox inset="1mm,0,1mm,0">
                  <w:txbxContent>
                    <w:p w14:paraId="1652E4CD" w14:textId="77777777" w:rsidR="000D51B1" w:rsidRPr="000D51B1" w:rsidRDefault="000D51B1" w:rsidP="000D51B1">
                      <w:pPr>
                        <w:rPr>
                          <w:b/>
                          <w:sz w:val="22"/>
                          <w:szCs w:val="22"/>
                          <w:lang w:val="fr-BE"/>
                        </w:rPr>
                      </w:pPr>
                      <w:r w:rsidRPr="000D51B1">
                        <w:rPr>
                          <w:b/>
                          <w:sz w:val="20"/>
                          <w:szCs w:val="22"/>
                          <w:lang w:val="fr-BE"/>
                        </w:rPr>
                        <w:t>◄</w:t>
                      </w:r>
                      <w:r w:rsidRPr="000D51B1">
                        <w:rPr>
                          <w:b/>
                          <w:sz w:val="22"/>
                          <w:szCs w:val="22"/>
                          <w:lang w:val="fr-BE"/>
                        </w:rPr>
                        <w:t xml:space="preserve"> Naam bewoner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D51B1">
        <w:tab/>
      </w:r>
      <w:r w:rsidR="000D51B1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066767D2" wp14:editId="480695B7">
                <wp:extent cx="1476000" cy="360000"/>
                <wp:effectExtent l="0" t="0" r="10160" b="21590"/>
                <wp:docPr id="12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9AF19" w14:textId="77777777" w:rsidR="000D51B1" w:rsidRPr="000D51B1" w:rsidRDefault="000D51B1" w:rsidP="000D51B1">
                            <w:pPr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0D51B1">
                              <w:rPr>
                                <w:b/>
                                <w:sz w:val="20"/>
                                <w:szCs w:val="22"/>
                                <w:lang w:val="fr-BE"/>
                              </w:rPr>
                              <w:t>◄</w:t>
                            </w:r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 xml:space="preserve"> Naam </w:t>
                            </w:r>
                            <w:proofErr w:type="spellStart"/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>bewoner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6767D2" id="_x0000_s1090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" strokecolor="#d8d8d8 [2732]">
                <v:textbox inset="1mm,0,1mm,0">
                  <w:txbxContent>
                    <w:p w14:paraId="4569AF19" w14:textId="77777777" w:rsidR="000D51B1" w:rsidRPr="000D51B1" w:rsidRDefault="000D51B1" w:rsidP="000D51B1">
                      <w:pPr>
                        <w:rPr>
                          <w:b/>
                          <w:sz w:val="22"/>
                          <w:szCs w:val="22"/>
                          <w:lang w:val="fr-BE"/>
                        </w:rPr>
                      </w:pPr>
                      <w:r w:rsidRPr="000D51B1">
                        <w:rPr>
                          <w:b/>
                          <w:sz w:val="20"/>
                          <w:szCs w:val="22"/>
                          <w:lang w:val="fr-BE"/>
                        </w:rPr>
                        <w:t>◄</w:t>
                      </w:r>
                      <w:r w:rsidRPr="000D51B1">
                        <w:rPr>
                          <w:b/>
                          <w:sz w:val="22"/>
                          <w:szCs w:val="22"/>
                          <w:lang w:val="fr-BE"/>
                        </w:rPr>
                        <w:t xml:space="preserve"> Naam bewoner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D51B1">
        <w:tab/>
      </w:r>
      <w:r w:rsidR="000D51B1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3FAA70B0" wp14:editId="08B1D64D">
                <wp:extent cx="1476000" cy="360000"/>
                <wp:effectExtent l="0" t="0" r="10160" b="21590"/>
                <wp:docPr id="12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93E5E" w14:textId="77777777" w:rsidR="000D51B1" w:rsidRPr="000D51B1" w:rsidRDefault="000D51B1" w:rsidP="000D51B1">
                            <w:pPr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0D51B1">
                              <w:rPr>
                                <w:b/>
                                <w:sz w:val="20"/>
                                <w:szCs w:val="22"/>
                                <w:lang w:val="fr-BE"/>
                              </w:rPr>
                              <w:t>◄</w:t>
                            </w:r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 xml:space="preserve"> Naam </w:t>
                            </w:r>
                            <w:proofErr w:type="spellStart"/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>bewoner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AA70B0" id="_x0000_s1091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" strokecolor="#d8d8d8 [2732]">
                <v:textbox inset="1mm,0,1mm,0">
                  <w:txbxContent>
                    <w:p w14:paraId="7F593E5E" w14:textId="77777777" w:rsidR="000D51B1" w:rsidRPr="000D51B1" w:rsidRDefault="000D51B1" w:rsidP="000D51B1">
                      <w:pPr>
                        <w:rPr>
                          <w:b/>
                          <w:sz w:val="22"/>
                          <w:szCs w:val="22"/>
                          <w:lang w:val="fr-BE"/>
                        </w:rPr>
                      </w:pPr>
                      <w:r w:rsidRPr="000D51B1">
                        <w:rPr>
                          <w:b/>
                          <w:sz w:val="20"/>
                          <w:szCs w:val="22"/>
                          <w:lang w:val="fr-BE"/>
                        </w:rPr>
                        <w:t>◄</w:t>
                      </w:r>
                      <w:r w:rsidRPr="000D51B1">
                        <w:rPr>
                          <w:b/>
                          <w:sz w:val="22"/>
                          <w:szCs w:val="22"/>
                          <w:lang w:val="fr-BE"/>
                        </w:rPr>
                        <w:t xml:space="preserve"> Naam bewoner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80F48D5" w14:textId="77777777" w:rsidR="000D51B1" w:rsidRDefault="000D51B1" w:rsidP="000D51B1">
      <w:pPr>
        <w:jc w:val="center"/>
      </w:pPr>
    </w:p>
    <w:p w14:paraId="1D69D398" w14:textId="77777777" w:rsidR="001A6C5B" w:rsidRDefault="004739D1" w:rsidP="00641178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AE37B3A" wp14:editId="03FB472D">
                <wp:simplePos x="0" y="0"/>
                <wp:positionH relativeFrom="column">
                  <wp:posOffset>3945890</wp:posOffset>
                </wp:positionH>
                <wp:positionV relativeFrom="paragraph">
                  <wp:posOffset>173990</wp:posOffset>
                </wp:positionV>
                <wp:extent cx="1468755" cy="179705"/>
                <wp:effectExtent l="0" t="0" r="0" b="10795"/>
                <wp:wrapNone/>
                <wp:docPr id="136" name="Tekstvak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75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24675C" w14:textId="77777777" w:rsidR="000D51B1" w:rsidRPr="00BB0491" w:rsidRDefault="000D51B1" w:rsidP="00041523">
                            <w:pPr>
                              <w:pBdr>
                                <w:top w:val="single" w:sz="4" w:space="1" w:color="auto"/>
                              </w:pBdr>
                              <w:jc w:val="right"/>
                              <w:rPr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nl-BE"/>
                              </w:rPr>
                              <w:t>Naam bewoner</w:t>
                            </w:r>
                            <w:r w:rsidRPr="000D51B1">
                              <w:rPr>
                                <w:sz w:val="28"/>
                                <w:lang w:val="nl-BE"/>
                              </w:rPr>
                              <w:t xml:space="preserve"> </w:t>
                            </w:r>
                            <w:r w:rsidRPr="000D51B1">
                              <w:rPr>
                                <w:sz w:val="20"/>
                                <w:lang w:val="nl-BE"/>
                              </w:rPr>
                              <w:t>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37B3A" id="Tekstvak 136" o:spid="_x0000_s1092" type="#_x0000_t202" style="position:absolute;left:0;text-align:left;margin-left:310.7pt;margin-top:13.7pt;width:115.65pt;height:14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" filled="f" stroked="f" strokeweight=".5pt">
                <v:textbox inset="1mm,0,1mm,0">
                  <w:txbxContent>
                    <w:p w14:paraId="1924675C" w14:textId="77777777" w:rsidR="000D51B1" w:rsidRPr="00BB0491" w:rsidRDefault="000D51B1" w:rsidP="00041523">
                      <w:pPr>
                        <w:pBdr>
                          <w:top w:val="single" w:sz="4" w:space="1" w:color="auto"/>
                        </w:pBdr>
                        <w:jc w:val="right"/>
                        <w:rPr>
                          <w:lang w:val="nl-BE"/>
                        </w:rPr>
                      </w:pPr>
                      <w:r>
                        <w:rPr>
                          <w:b/>
                          <w:sz w:val="22"/>
                          <w:lang w:val="nl-BE"/>
                        </w:rPr>
                        <w:t>Naam bewoner</w:t>
                      </w:r>
                      <w:r w:rsidRPr="000D51B1">
                        <w:rPr>
                          <w:sz w:val="28"/>
                          <w:lang w:val="nl-BE"/>
                        </w:rPr>
                        <w:t xml:space="preserve"> </w:t>
                      </w:r>
                      <w:r w:rsidRPr="000D51B1">
                        <w:rPr>
                          <w:sz w:val="20"/>
                          <w:lang w:val="nl-BE"/>
                        </w:rPr>
                        <w:t>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640EAA0" wp14:editId="3375FC1B">
                <wp:simplePos x="0" y="0"/>
                <wp:positionH relativeFrom="column">
                  <wp:posOffset>343535</wp:posOffset>
                </wp:positionH>
                <wp:positionV relativeFrom="paragraph">
                  <wp:posOffset>173990</wp:posOffset>
                </wp:positionV>
                <wp:extent cx="1468755" cy="179705"/>
                <wp:effectExtent l="0" t="0" r="0" b="10795"/>
                <wp:wrapNone/>
                <wp:docPr id="134" name="Tekstvak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75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EA5352" w14:textId="77777777" w:rsidR="000D51B1" w:rsidRPr="00BB0491" w:rsidRDefault="000D51B1" w:rsidP="00041523">
                            <w:pPr>
                              <w:pBdr>
                                <w:top w:val="single" w:sz="4" w:space="1" w:color="auto"/>
                              </w:pBdr>
                              <w:jc w:val="right"/>
                              <w:rPr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nl-BE"/>
                              </w:rPr>
                              <w:t>Naam bewoner</w:t>
                            </w:r>
                            <w:r w:rsidRPr="000D51B1">
                              <w:rPr>
                                <w:sz w:val="28"/>
                                <w:lang w:val="nl-BE"/>
                              </w:rPr>
                              <w:t xml:space="preserve"> </w:t>
                            </w:r>
                            <w:r w:rsidRPr="000D51B1">
                              <w:rPr>
                                <w:sz w:val="20"/>
                                <w:lang w:val="nl-BE"/>
                              </w:rPr>
                              <w:t>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0EAA0" id="Tekstvak 134" o:spid="_x0000_s1093" type="#_x0000_t202" style="position:absolute;left:0;text-align:left;margin-left:27.05pt;margin-top:13.7pt;width:115.65pt;height:14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" filled="f" stroked="f" strokeweight=".5pt">
                <v:textbox inset="1mm,0,1mm,0">
                  <w:txbxContent>
                    <w:p w14:paraId="58EA5352" w14:textId="77777777" w:rsidR="000D51B1" w:rsidRPr="00BB0491" w:rsidRDefault="000D51B1" w:rsidP="00041523">
                      <w:pPr>
                        <w:pBdr>
                          <w:top w:val="single" w:sz="4" w:space="1" w:color="auto"/>
                        </w:pBdr>
                        <w:jc w:val="right"/>
                        <w:rPr>
                          <w:lang w:val="nl-BE"/>
                        </w:rPr>
                      </w:pPr>
                      <w:r>
                        <w:rPr>
                          <w:b/>
                          <w:sz w:val="22"/>
                          <w:lang w:val="nl-BE"/>
                        </w:rPr>
                        <w:t>Naam bewoner</w:t>
                      </w:r>
                      <w:r w:rsidRPr="000D51B1">
                        <w:rPr>
                          <w:sz w:val="28"/>
                          <w:lang w:val="nl-BE"/>
                        </w:rPr>
                        <w:t xml:space="preserve"> </w:t>
                      </w:r>
                      <w:r w:rsidRPr="000D51B1">
                        <w:rPr>
                          <w:sz w:val="20"/>
                          <w:lang w:val="nl-BE"/>
                        </w:rPr>
                        <w:t>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1F995A3" wp14:editId="5EEE47AF">
                <wp:simplePos x="0" y="0"/>
                <wp:positionH relativeFrom="column">
                  <wp:posOffset>2143760</wp:posOffset>
                </wp:positionH>
                <wp:positionV relativeFrom="paragraph">
                  <wp:posOffset>173990</wp:posOffset>
                </wp:positionV>
                <wp:extent cx="1468755" cy="179705"/>
                <wp:effectExtent l="0" t="0" r="0" b="10795"/>
                <wp:wrapNone/>
                <wp:docPr id="135" name="Tekstvak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75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16A482" w14:textId="77777777" w:rsidR="000D51B1" w:rsidRPr="00BB0491" w:rsidRDefault="000D51B1" w:rsidP="00041523">
                            <w:pPr>
                              <w:pBdr>
                                <w:top w:val="single" w:sz="4" w:space="1" w:color="auto"/>
                              </w:pBdr>
                              <w:jc w:val="right"/>
                              <w:rPr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nl-BE"/>
                              </w:rPr>
                              <w:t>Naam bewoner</w:t>
                            </w:r>
                            <w:r w:rsidRPr="000D51B1">
                              <w:rPr>
                                <w:sz w:val="28"/>
                                <w:lang w:val="nl-BE"/>
                              </w:rPr>
                              <w:t xml:space="preserve"> </w:t>
                            </w:r>
                            <w:r w:rsidRPr="000D51B1">
                              <w:rPr>
                                <w:sz w:val="20"/>
                                <w:lang w:val="nl-BE"/>
                              </w:rPr>
                              <w:t>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995A3" id="Tekstvak 135" o:spid="_x0000_s1094" type="#_x0000_t202" style="position:absolute;left:0;text-align:left;margin-left:168.8pt;margin-top:13.7pt;width:115.65pt;height:14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" filled="f" stroked="f" strokeweight=".5pt">
                <v:textbox inset="1mm,0,1mm,0">
                  <w:txbxContent>
                    <w:p w14:paraId="6C16A482" w14:textId="77777777" w:rsidR="000D51B1" w:rsidRPr="00BB0491" w:rsidRDefault="000D51B1" w:rsidP="00041523">
                      <w:pPr>
                        <w:pBdr>
                          <w:top w:val="single" w:sz="4" w:space="1" w:color="auto"/>
                        </w:pBdr>
                        <w:jc w:val="right"/>
                        <w:rPr>
                          <w:lang w:val="nl-BE"/>
                        </w:rPr>
                      </w:pPr>
                      <w:r>
                        <w:rPr>
                          <w:b/>
                          <w:sz w:val="22"/>
                          <w:lang w:val="nl-BE"/>
                        </w:rPr>
                        <w:t>Naam bewoner</w:t>
                      </w:r>
                      <w:r w:rsidRPr="000D51B1">
                        <w:rPr>
                          <w:sz w:val="28"/>
                          <w:lang w:val="nl-BE"/>
                        </w:rPr>
                        <w:t xml:space="preserve"> </w:t>
                      </w:r>
                      <w:r w:rsidRPr="000D51B1">
                        <w:rPr>
                          <w:sz w:val="20"/>
                          <w:lang w:val="nl-BE"/>
                        </w:rPr>
                        <w:t>►</w:t>
                      </w:r>
                    </w:p>
                  </w:txbxContent>
                </v:textbox>
              </v:shape>
            </w:pict>
          </mc:Fallback>
        </mc:AlternateContent>
      </w:r>
      <w:r w:rsidR="000D51B1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1E47848" wp14:editId="74E72849">
                <wp:extent cx="1476000" cy="360000"/>
                <wp:effectExtent l="0" t="0" r="10160" b="21590"/>
                <wp:docPr id="12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8616E" w14:textId="77777777" w:rsidR="000D51B1" w:rsidRPr="000D51B1" w:rsidRDefault="000D51B1" w:rsidP="000D51B1">
                            <w:pPr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0D51B1">
                              <w:rPr>
                                <w:b/>
                                <w:sz w:val="20"/>
                                <w:szCs w:val="22"/>
                                <w:lang w:val="fr-BE"/>
                              </w:rPr>
                              <w:t>◄</w:t>
                            </w:r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 xml:space="preserve"> Naam </w:t>
                            </w:r>
                            <w:proofErr w:type="spellStart"/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>bewoner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E47848" id="_x0000_s1095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" strokecolor="#d8d8d8 [2732]">
                <v:textbox inset="1mm,0,1mm,0">
                  <w:txbxContent>
                    <w:p w14:paraId="38F8616E" w14:textId="77777777" w:rsidR="000D51B1" w:rsidRPr="000D51B1" w:rsidRDefault="000D51B1" w:rsidP="000D51B1">
                      <w:pPr>
                        <w:rPr>
                          <w:b/>
                          <w:sz w:val="22"/>
                          <w:szCs w:val="22"/>
                          <w:lang w:val="fr-BE"/>
                        </w:rPr>
                      </w:pPr>
                      <w:r w:rsidRPr="000D51B1">
                        <w:rPr>
                          <w:b/>
                          <w:sz w:val="20"/>
                          <w:szCs w:val="22"/>
                          <w:lang w:val="fr-BE"/>
                        </w:rPr>
                        <w:t>◄</w:t>
                      </w:r>
                      <w:r w:rsidRPr="000D51B1">
                        <w:rPr>
                          <w:b/>
                          <w:sz w:val="22"/>
                          <w:szCs w:val="22"/>
                          <w:lang w:val="fr-BE"/>
                        </w:rPr>
                        <w:t xml:space="preserve"> Naam bewoner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D51B1">
        <w:tab/>
      </w:r>
      <w:r w:rsidR="000D51B1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1E47848" wp14:editId="74E72849">
                <wp:extent cx="1476000" cy="360000"/>
                <wp:effectExtent l="0" t="0" r="10160" b="21590"/>
                <wp:docPr id="12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EBB84" w14:textId="77777777" w:rsidR="000D51B1" w:rsidRPr="000D51B1" w:rsidRDefault="000D51B1" w:rsidP="000D51B1">
                            <w:pPr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0D51B1">
                              <w:rPr>
                                <w:b/>
                                <w:sz w:val="20"/>
                                <w:szCs w:val="22"/>
                                <w:lang w:val="fr-BE"/>
                              </w:rPr>
                              <w:t>◄</w:t>
                            </w:r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 xml:space="preserve"> Naam </w:t>
                            </w:r>
                            <w:proofErr w:type="spellStart"/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>bewoner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E47848" id="_x0000_s1096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" strokecolor="#d8d8d8 [2732]">
                <v:textbox inset="1mm,0,1mm,0">
                  <w:txbxContent>
                    <w:p w14:paraId="486EBB84" w14:textId="77777777" w:rsidR="000D51B1" w:rsidRPr="000D51B1" w:rsidRDefault="000D51B1" w:rsidP="000D51B1">
                      <w:pPr>
                        <w:rPr>
                          <w:b/>
                          <w:sz w:val="22"/>
                          <w:szCs w:val="22"/>
                          <w:lang w:val="fr-BE"/>
                        </w:rPr>
                      </w:pPr>
                      <w:r w:rsidRPr="000D51B1">
                        <w:rPr>
                          <w:b/>
                          <w:sz w:val="20"/>
                          <w:szCs w:val="22"/>
                          <w:lang w:val="fr-BE"/>
                        </w:rPr>
                        <w:t>◄</w:t>
                      </w:r>
                      <w:r w:rsidRPr="000D51B1">
                        <w:rPr>
                          <w:b/>
                          <w:sz w:val="22"/>
                          <w:szCs w:val="22"/>
                          <w:lang w:val="fr-BE"/>
                        </w:rPr>
                        <w:t xml:space="preserve"> Naam bewoner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D51B1">
        <w:tab/>
      </w:r>
      <w:r w:rsidR="000D51B1"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1E47848" wp14:editId="74E72849">
                <wp:extent cx="1476000" cy="360000"/>
                <wp:effectExtent l="0" t="0" r="10160" b="21590"/>
                <wp:docPr id="12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F660B" w14:textId="77777777" w:rsidR="000D51B1" w:rsidRPr="000D51B1" w:rsidRDefault="000D51B1" w:rsidP="000D51B1">
                            <w:pPr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0D51B1">
                              <w:rPr>
                                <w:b/>
                                <w:sz w:val="20"/>
                                <w:szCs w:val="22"/>
                                <w:lang w:val="fr-BE"/>
                              </w:rPr>
                              <w:t>◄</w:t>
                            </w:r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 xml:space="preserve"> Naam </w:t>
                            </w:r>
                            <w:proofErr w:type="spellStart"/>
                            <w:r w:rsidRPr="000D51B1">
                              <w:rPr>
                                <w:b/>
                                <w:sz w:val="22"/>
                                <w:szCs w:val="22"/>
                                <w:lang w:val="fr-BE"/>
                              </w:rPr>
                              <w:t>bewoner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E47848" id="_x0000_s1097" style="width:116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" strokecolor="#d8d8d8 [2732]">
                <v:textbox inset="1mm,0,1mm,0">
                  <w:txbxContent>
                    <w:p w14:paraId="728F660B" w14:textId="77777777" w:rsidR="000D51B1" w:rsidRPr="000D51B1" w:rsidRDefault="000D51B1" w:rsidP="000D51B1">
                      <w:pPr>
                        <w:rPr>
                          <w:b/>
                          <w:sz w:val="22"/>
                          <w:szCs w:val="22"/>
                          <w:lang w:val="fr-BE"/>
                        </w:rPr>
                      </w:pPr>
                      <w:r w:rsidRPr="000D51B1">
                        <w:rPr>
                          <w:b/>
                          <w:sz w:val="20"/>
                          <w:szCs w:val="22"/>
                          <w:lang w:val="fr-BE"/>
                        </w:rPr>
                        <w:t>◄</w:t>
                      </w:r>
                      <w:r w:rsidRPr="000D51B1">
                        <w:rPr>
                          <w:b/>
                          <w:sz w:val="22"/>
                          <w:szCs w:val="22"/>
                          <w:lang w:val="fr-BE"/>
                        </w:rPr>
                        <w:t xml:space="preserve"> Naam bewoner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FE73B3E" w14:textId="11621978" w:rsidR="004739D1" w:rsidRDefault="00420CDF" w:rsidP="00641178">
      <w:pPr>
        <w:jc w:val="center"/>
      </w:pPr>
      <w:r>
        <w:tab/>
        <w:t xml:space="preserve"> </w:t>
      </w:r>
      <w:r>
        <w:tab/>
      </w:r>
    </w:p>
    <w:p w14:paraId="3B08EAF7" w14:textId="77777777" w:rsidR="00420CDF" w:rsidRDefault="00420CDF" w:rsidP="00641178">
      <w:pPr>
        <w:jc w:val="center"/>
      </w:pPr>
    </w:p>
    <w:p w14:paraId="64D8AF3C" w14:textId="1C9D11A4" w:rsidR="00F20D21" w:rsidRDefault="00420CDF" w:rsidP="00641178">
      <w:pPr>
        <w:jc w:val="center"/>
      </w:pPr>
      <w:r>
        <w:rPr>
          <w:noProof/>
        </w:rPr>
        <w:drawing>
          <wp:inline distT="0" distB="0" distL="0" distR="0" wp14:anchorId="50BA8E94" wp14:editId="5F88C0FA">
            <wp:extent cx="1688901" cy="581025"/>
            <wp:effectExtent l="0" t="0" r="6985" b="0"/>
            <wp:docPr id="143317607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176075" name="Picture 143317607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271" cy="60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0D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ADB"/>
    <w:rsid w:val="00041523"/>
    <w:rsid w:val="000D51B1"/>
    <w:rsid w:val="00150BF4"/>
    <w:rsid w:val="001A6C5B"/>
    <w:rsid w:val="002F63E0"/>
    <w:rsid w:val="00420CDF"/>
    <w:rsid w:val="00456BC9"/>
    <w:rsid w:val="004739D1"/>
    <w:rsid w:val="0063773E"/>
    <w:rsid w:val="00641178"/>
    <w:rsid w:val="00734187"/>
    <w:rsid w:val="007812F4"/>
    <w:rsid w:val="008F3202"/>
    <w:rsid w:val="00975816"/>
    <w:rsid w:val="009D6E6F"/>
    <w:rsid w:val="00B10FC7"/>
    <w:rsid w:val="00BA5A3A"/>
    <w:rsid w:val="00BB0491"/>
    <w:rsid w:val="00BC2168"/>
    <w:rsid w:val="00C42EEC"/>
    <w:rsid w:val="00DF6DC2"/>
    <w:rsid w:val="00E821B8"/>
    <w:rsid w:val="00ED2ADB"/>
    <w:rsid w:val="00EE0AFC"/>
    <w:rsid w:val="00F20D21"/>
    <w:rsid w:val="00FF46B4"/>
    <w:rsid w:val="00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6EE562"/>
  <w15:docId w15:val="{DBA7AF08-9E21-4D03-9EF1-240C6844F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6DC2"/>
    <w:rPr>
      <w:sz w:val="24"/>
      <w:szCs w:val="24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D6E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DF6DC2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B04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491"/>
    <w:rPr>
      <w:rFonts w:ascii="Tahoma" w:hAnsi="Tahoma" w:cs="Tahoma"/>
      <w:sz w:val="16"/>
      <w:szCs w:val="16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1\Downloads\Naamkaartjes%20Nexa%20dubbel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C1D03-89C4-460E-9911-0DF983585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Naamkaartjes Nexa dubbel</Template>
  <TotalTime>0</TotalTime>
  <Pages>1</Pages>
  <Words>78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Naamkaartjes Classic Evolution: Hieronder kan u de namen van de bewoners in de kaders invullen, hierbij kan u zelf het lettertype en de tekengrootte bepalen</vt:lpstr>
    </vt:vector>
  </TitlesOfParts>
  <Company>All Phones BVBA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Naamkaartjes Classic Evolution: Hieronder kan u de namen van de bewoners in de kaders invullen, hierbij kan u zelf het lettertype en de tekengrootte bepalen</dc:title>
  <dc:creator>USER 1</dc:creator>
  <cp:lastModifiedBy>Abdullah Yilmaz</cp:lastModifiedBy>
  <cp:revision>2</cp:revision>
  <cp:lastPrinted>2014-08-21T08:38:00Z</cp:lastPrinted>
  <dcterms:created xsi:type="dcterms:W3CDTF">2026-06-17T13:04:00Z</dcterms:created>
  <dcterms:modified xsi:type="dcterms:W3CDTF">2026-06-17T13:04:00Z</dcterms:modified>
</cp:coreProperties>
</file>