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58198" w14:textId="77777777" w:rsidR="00DF6DC2" w:rsidRDefault="00DF6DC2" w:rsidP="00DF6DC2">
      <w:pPr>
        <w:rPr>
          <w:rFonts w:ascii="Gotham Rounded Book" w:hAnsi="Gotham Rounded Book"/>
          <w:b/>
        </w:rPr>
      </w:pPr>
      <w:r w:rsidRPr="006764D0">
        <w:rPr>
          <w:rFonts w:ascii="Gotham Rounded Book" w:hAnsi="Gotham Rounded Book"/>
          <w:b/>
        </w:rPr>
        <w:t xml:space="preserve">Naamkaartjes </w:t>
      </w:r>
      <w:r w:rsidR="006C4409" w:rsidRPr="006764D0">
        <w:rPr>
          <w:rFonts w:ascii="Gotham Rounded Book" w:hAnsi="Gotham Rounded Book"/>
          <w:b/>
        </w:rPr>
        <w:t>T-class</w:t>
      </w:r>
    </w:p>
    <w:p w14:paraId="33199D87" w14:textId="77777777" w:rsidR="006764D0" w:rsidRPr="006764D0" w:rsidRDefault="006764D0" w:rsidP="00DF6DC2">
      <w:pPr>
        <w:rPr>
          <w:rFonts w:ascii="Gotham Rounded Book" w:hAnsi="Gotham Rounded Book"/>
          <w:b/>
        </w:rPr>
      </w:pPr>
    </w:p>
    <w:p w14:paraId="78BD20E0" w14:textId="77777777" w:rsidR="008F3E59" w:rsidRPr="006764D0" w:rsidRDefault="008F3E59" w:rsidP="00DF6DC2">
      <w:pPr>
        <w:rPr>
          <w:rFonts w:ascii="Gotham Rounded Book" w:hAnsi="Gotham Rounded Book"/>
        </w:rPr>
      </w:pPr>
      <w:r w:rsidRPr="006764D0">
        <w:rPr>
          <w:rFonts w:ascii="Gotham Rounded Book" w:hAnsi="Gotham Rounded Book"/>
        </w:rPr>
        <w:t>In de kaders kunt u de namen van de bewoners invullen en hierbij het lettertype en de lettergrootte bepalen. Nadat u dit bestand hebt afgeprint, hoeft u enkel de naamkaartjes uit te knippen en deze op de juiste plaats in de belplaat te steken.</w:t>
      </w:r>
      <w:r w:rsidR="0059295A">
        <w:rPr>
          <w:rFonts w:ascii="Gotham Rounded Book" w:hAnsi="Gotham Rounded Book"/>
        </w:rPr>
        <w:t xml:space="preserve"> Zie handleiding.</w:t>
      </w:r>
    </w:p>
    <w:p w14:paraId="0AA3339B" w14:textId="77777777" w:rsidR="00DF6DC2" w:rsidRDefault="00DF6DC2" w:rsidP="00DF6DC2"/>
    <w:p w14:paraId="31FF6919" w14:textId="77777777" w:rsidR="00FF7436" w:rsidRDefault="00FF7436" w:rsidP="00200FA9">
      <w:pPr>
        <w:jc w:val="center"/>
      </w:pPr>
    </w:p>
    <w:tbl>
      <w:tblPr>
        <w:tblStyle w:val="TableGrid"/>
        <w:tblpPr w:leftFromText="141" w:rightFromText="141" w:vertAnchor="text" w:tblpXSpec="center" w:tblpY="1"/>
        <w:tblOverlap w:val="neve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119"/>
      </w:tblGrid>
      <w:tr w:rsidR="00FF7436" w14:paraId="0CAE1CC0" w14:textId="77777777" w:rsidTr="00200FA9">
        <w:trPr>
          <w:trHeight w:hRule="exact" w:val="907"/>
          <w:jc w:val="center"/>
        </w:trPr>
        <w:tc>
          <w:tcPr>
            <w:tcW w:w="3119" w:type="dxa"/>
            <w:vAlign w:val="center"/>
          </w:tcPr>
          <w:p w14:paraId="2E6FA8DE" w14:textId="77777777" w:rsidR="00FF7436" w:rsidRDefault="00FF7436" w:rsidP="00200FA9"/>
        </w:tc>
      </w:tr>
    </w:tbl>
    <w:p w14:paraId="0E91ABE6" w14:textId="77777777" w:rsidR="00200FA9" w:rsidRDefault="00200FA9" w:rsidP="00200FA9">
      <w:pPr>
        <w:jc w:val="center"/>
      </w:pPr>
    </w:p>
    <w:p w14:paraId="057C483C" w14:textId="77777777" w:rsidR="00200FA9" w:rsidRDefault="00200FA9" w:rsidP="00200FA9">
      <w:pPr>
        <w:jc w:val="center"/>
      </w:pPr>
    </w:p>
    <w:p w14:paraId="0BEBE9AF" w14:textId="77777777" w:rsidR="00200FA9" w:rsidRDefault="00200FA9" w:rsidP="00200FA9">
      <w:pPr>
        <w:jc w:val="center"/>
      </w:pPr>
    </w:p>
    <w:p w14:paraId="7470A7C7" w14:textId="77777777" w:rsidR="00200FA9" w:rsidRDefault="00200FA9" w:rsidP="00200FA9">
      <w:pPr>
        <w:jc w:val="center"/>
      </w:pPr>
    </w:p>
    <w:tbl>
      <w:tblPr>
        <w:tblStyle w:val="TableGrid"/>
        <w:tblpPr w:leftFromText="141" w:rightFromText="141" w:vertAnchor="text" w:tblpXSpec="center" w:tblpY="1"/>
        <w:tblOverlap w:val="neve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119"/>
      </w:tblGrid>
      <w:tr w:rsidR="00200FA9" w14:paraId="0281C661" w14:textId="77777777" w:rsidTr="00200FA9">
        <w:trPr>
          <w:trHeight w:hRule="exact" w:val="907"/>
          <w:jc w:val="center"/>
        </w:trPr>
        <w:tc>
          <w:tcPr>
            <w:tcW w:w="3119" w:type="dxa"/>
            <w:vAlign w:val="center"/>
          </w:tcPr>
          <w:p w14:paraId="20E168E4" w14:textId="77777777" w:rsidR="00200FA9" w:rsidRDefault="00200FA9" w:rsidP="00200FA9">
            <w:pPr>
              <w:jc w:val="center"/>
            </w:pPr>
          </w:p>
        </w:tc>
      </w:tr>
    </w:tbl>
    <w:p w14:paraId="47A418A8" w14:textId="77777777" w:rsidR="00200FA9" w:rsidRDefault="00200FA9" w:rsidP="00200FA9">
      <w:pPr>
        <w:jc w:val="center"/>
      </w:pPr>
    </w:p>
    <w:p w14:paraId="7D52BF52" w14:textId="77777777" w:rsidR="00200FA9" w:rsidRDefault="00200FA9" w:rsidP="00200FA9">
      <w:pPr>
        <w:jc w:val="center"/>
      </w:pPr>
    </w:p>
    <w:p w14:paraId="6A8298E9" w14:textId="77777777" w:rsidR="00200FA9" w:rsidRDefault="00200FA9" w:rsidP="00200FA9">
      <w:pPr>
        <w:jc w:val="center"/>
      </w:pPr>
    </w:p>
    <w:p w14:paraId="2F3100AE" w14:textId="77777777" w:rsidR="00200FA9" w:rsidRDefault="00200FA9" w:rsidP="00200FA9">
      <w:pPr>
        <w:jc w:val="center"/>
      </w:pPr>
    </w:p>
    <w:tbl>
      <w:tblPr>
        <w:tblStyle w:val="TableGrid"/>
        <w:tblpPr w:leftFromText="141" w:rightFromText="141" w:vertAnchor="text" w:tblpXSpec="center" w:tblpY="1"/>
        <w:tblOverlap w:val="neve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119"/>
      </w:tblGrid>
      <w:tr w:rsidR="00200FA9" w14:paraId="799D801B" w14:textId="77777777" w:rsidTr="00200FA9">
        <w:trPr>
          <w:trHeight w:hRule="exact" w:val="907"/>
          <w:jc w:val="center"/>
        </w:trPr>
        <w:tc>
          <w:tcPr>
            <w:tcW w:w="3119" w:type="dxa"/>
            <w:vAlign w:val="center"/>
          </w:tcPr>
          <w:p w14:paraId="05F3EB7B" w14:textId="77777777" w:rsidR="00200FA9" w:rsidRDefault="00200FA9" w:rsidP="00200FA9">
            <w:pPr>
              <w:jc w:val="center"/>
            </w:pPr>
          </w:p>
        </w:tc>
      </w:tr>
    </w:tbl>
    <w:p w14:paraId="2A489561" w14:textId="77777777" w:rsidR="00200FA9" w:rsidRDefault="00200FA9" w:rsidP="00200FA9">
      <w:pPr>
        <w:jc w:val="center"/>
      </w:pPr>
    </w:p>
    <w:p w14:paraId="3D977099" w14:textId="77777777" w:rsidR="00200FA9" w:rsidRDefault="00200FA9" w:rsidP="00200FA9">
      <w:pPr>
        <w:jc w:val="center"/>
      </w:pPr>
    </w:p>
    <w:p w14:paraId="75C7668F" w14:textId="77777777" w:rsidR="00200FA9" w:rsidRDefault="00200FA9" w:rsidP="00200FA9">
      <w:pPr>
        <w:jc w:val="center"/>
      </w:pPr>
    </w:p>
    <w:p w14:paraId="7DB67900" w14:textId="77777777" w:rsidR="00200FA9" w:rsidRDefault="00200FA9" w:rsidP="00200FA9">
      <w:pPr>
        <w:jc w:val="center"/>
      </w:pPr>
    </w:p>
    <w:tbl>
      <w:tblPr>
        <w:tblStyle w:val="TableGrid"/>
        <w:tblpPr w:leftFromText="141" w:rightFromText="141" w:vertAnchor="text" w:tblpXSpec="center" w:tblpY="1"/>
        <w:tblOverlap w:val="neve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119"/>
      </w:tblGrid>
      <w:tr w:rsidR="00200FA9" w14:paraId="10535309" w14:textId="77777777" w:rsidTr="00200FA9">
        <w:trPr>
          <w:trHeight w:hRule="exact" w:val="907"/>
          <w:jc w:val="center"/>
        </w:trPr>
        <w:tc>
          <w:tcPr>
            <w:tcW w:w="3119" w:type="dxa"/>
            <w:vAlign w:val="center"/>
          </w:tcPr>
          <w:p w14:paraId="5C4CFB58" w14:textId="77777777" w:rsidR="00200FA9" w:rsidRDefault="00200FA9" w:rsidP="00200FA9">
            <w:pPr>
              <w:jc w:val="center"/>
            </w:pPr>
          </w:p>
        </w:tc>
      </w:tr>
    </w:tbl>
    <w:p w14:paraId="67A5419B" w14:textId="77777777" w:rsidR="00200FA9" w:rsidRDefault="00200FA9" w:rsidP="00200FA9">
      <w:pPr>
        <w:jc w:val="center"/>
      </w:pPr>
    </w:p>
    <w:p w14:paraId="49D2C022" w14:textId="77777777" w:rsidR="00200FA9" w:rsidRDefault="00200FA9" w:rsidP="00200FA9">
      <w:pPr>
        <w:jc w:val="center"/>
      </w:pPr>
    </w:p>
    <w:p w14:paraId="3521B69D" w14:textId="77777777" w:rsidR="00200FA9" w:rsidRDefault="00200FA9" w:rsidP="00200FA9">
      <w:pPr>
        <w:jc w:val="center"/>
      </w:pPr>
    </w:p>
    <w:p w14:paraId="69676BD7" w14:textId="77777777" w:rsidR="00200FA9" w:rsidRDefault="00200FA9" w:rsidP="00200FA9">
      <w:pPr>
        <w:jc w:val="center"/>
      </w:pPr>
    </w:p>
    <w:tbl>
      <w:tblPr>
        <w:tblStyle w:val="TableGrid"/>
        <w:tblpPr w:leftFromText="141" w:rightFromText="141" w:vertAnchor="text" w:tblpXSpec="center" w:tblpY="1"/>
        <w:tblOverlap w:val="neve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119"/>
      </w:tblGrid>
      <w:tr w:rsidR="00200FA9" w14:paraId="20057A86" w14:textId="77777777" w:rsidTr="00200FA9">
        <w:trPr>
          <w:trHeight w:hRule="exact" w:val="907"/>
          <w:jc w:val="center"/>
        </w:trPr>
        <w:tc>
          <w:tcPr>
            <w:tcW w:w="3119" w:type="dxa"/>
            <w:vAlign w:val="center"/>
          </w:tcPr>
          <w:p w14:paraId="3FA109E5" w14:textId="77777777" w:rsidR="00200FA9" w:rsidRDefault="00200FA9" w:rsidP="00200FA9">
            <w:pPr>
              <w:jc w:val="center"/>
            </w:pPr>
          </w:p>
        </w:tc>
      </w:tr>
    </w:tbl>
    <w:p w14:paraId="0D3A227A" w14:textId="77777777" w:rsidR="00200FA9" w:rsidRDefault="00200FA9" w:rsidP="00200FA9">
      <w:pPr>
        <w:jc w:val="center"/>
      </w:pPr>
    </w:p>
    <w:p w14:paraId="0A4953DA" w14:textId="77777777" w:rsidR="00200FA9" w:rsidRDefault="00200FA9" w:rsidP="00200FA9">
      <w:pPr>
        <w:jc w:val="center"/>
      </w:pPr>
    </w:p>
    <w:p w14:paraId="3A228825" w14:textId="77777777" w:rsidR="00200FA9" w:rsidRDefault="00200FA9" w:rsidP="00200FA9">
      <w:pPr>
        <w:jc w:val="center"/>
      </w:pPr>
    </w:p>
    <w:p w14:paraId="59CDC4E3" w14:textId="77777777" w:rsidR="00200FA9" w:rsidRDefault="00200FA9" w:rsidP="00200FA9">
      <w:pPr>
        <w:jc w:val="center"/>
      </w:pPr>
    </w:p>
    <w:tbl>
      <w:tblPr>
        <w:tblStyle w:val="TableGrid"/>
        <w:tblpPr w:leftFromText="141" w:rightFromText="141" w:vertAnchor="text" w:tblpXSpec="center" w:tblpY="1"/>
        <w:tblOverlap w:val="neve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119"/>
      </w:tblGrid>
      <w:tr w:rsidR="00200FA9" w14:paraId="1AE28EA7" w14:textId="77777777" w:rsidTr="00200FA9">
        <w:trPr>
          <w:trHeight w:hRule="exact" w:val="907"/>
          <w:jc w:val="center"/>
        </w:trPr>
        <w:tc>
          <w:tcPr>
            <w:tcW w:w="3119" w:type="dxa"/>
            <w:vAlign w:val="center"/>
          </w:tcPr>
          <w:p w14:paraId="46072350" w14:textId="77777777" w:rsidR="00200FA9" w:rsidRDefault="00200FA9" w:rsidP="00200FA9">
            <w:pPr>
              <w:jc w:val="center"/>
            </w:pPr>
          </w:p>
        </w:tc>
      </w:tr>
    </w:tbl>
    <w:p w14:paraId="0087674D" w14:textId="77777777" w:rsidR="00200FA9" w:rsidRDefault="00200FA9" w:rsidP="00200FA9">
      <w:pPr>
        <w:jc w:val="center"/>
      </w:pPr>
    </w:p>
    <w:p w14:paraId="6592A526" w14:textId="77777777" w:rsidR="00200FA9" w:rsidRDefault="00200FA9" w:rsidP="00200FA9">
      <w:pPr>
        <w:jc w:val="center"/>
      </w:pPr>
    </w:p>
    <w:p w14:paraId="45D69B24" w14:textId="77777777" w:rsidR="00200FA9" w:rsidRDefault="00200FA9" w:rsidP="00200FA9">
      <w:pPr>
        <w:jc w:val="center"/>
      </w:pPr>
    </w:p>
    <w:p w14:paraId="550A8E71" w14:textId="77777777" w:rsidR="00200FA9" w:rsidRDefault="00200FA9" w:rsidP="00200FA9">
      <w:pPr>
        <w:jc w:val="center"/>
      </w:pPr>
    </w:p>
    <w:tbl>
      <w:tblPr>
        <w:tblStyle w:val="TableGrid"/>
        <w:tblpPr w:leftFromText="141" w:rightFromText="141" w:vertAnchor="text" w:tblpXSpec="center" w:tblpY="1"/>
        <w:tblOverlap w:val="neve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119"/>
      </w:tblGrid>
      <w:tr w:rsidR="00200FA9" w14:paraId="63265E9E" w14:textId="77777777" w:rsidTr="00200FA9">
        <w:trPr>
          <w:trHeight w:hRule="exact" w:val="907"/>
          <w:jc w:val="center"/>
        </w:trPr>
        <w:tc>
          <w:tcPr>
            <w:tcW w:w="3119" w:type="dxa"/>
            <w:vAlign w:val="center"/>
          </w:tcPr>
          <w:p w14:paraId="11076124" w14:textId="77777777" w:rsidR="00200FA9" w:rsidRDefault="00200FA9" w:rsidP="00200FA9">
            <w:pPr>
              <w:jc w:val="center"/>
            </w:pPr>
          </w:p>
        </w:tc>
      </w:tr>
    </w:tbl>
    <w:p w14:paraId="5208CA9C" w14:textId="77777777" w:rsidR="00200FA9" w:rsidRDefault="00200FA9" w:rsidP="00200FA9">
      <w:pPr>
        <w:jc w:val="center"/>
      </w:pPr>
    </w:p>
    <w:p w14:paraId="36519C23" w14:textId="77777777" w:rsidR="00200FA9" w:rsidRDefault="00200FA9" w:rsidP="00200FA9">
      <w:pPr>
        <w:jc w:val="center"/>
      </w:pPr>
    </w:p>
    <w:p w14:paraId="73DFBFE8" w14:textId="77777777" w:rsidR="00200FA9" w:rsidRDefault="00200FA9" w:rsidP="00200FA9">
      <w:pPr>
        <w:jc w:val="center"/>
      </w:pPr>
    </w:p>
    <w:p w14:paraId="69D21546" w14:textId="77777777" w:rsidR="00200FA9" w:rsidRDefault="00200FA9" w:rsidP="00200FA9">
      <w:pPr>
        <w:jc w:val="center"/>
      </w:pPr>
    </w:p>
    <w:tbl>
      <w:tblPr>
        <w:tblStyle w:val="TableGrid"/>
        <w:tblpPr w:leftFromText="141" w:rightFromText="141" w:vertAnchor="text" w:tblpXSpec="center" w:tblpY="1"/>
        <w:tblOverlap w:val="neve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119"/>
      </w:tblGrid>
      <w:tr w:rsidR="00200FA9" w14:paraId="47A995CD" w14:textId="77777777" w:rsidTr="00200FA9">
        <w:trPr>
          <w:trHeight w:hRule="exact" w:val="907"/>
          <w:jc w:val="center"/>
        </w:trPr>
        <w:tc>
          <w:tcPr>
            <w:tcW w:w="3119" w:type="dxa"/>
            <w:vAlign w:val="center"/>
          </w:tcPr>
          <w:p w14:paraId="3B871125" w14:textId="77777777" w:rsidR="00200FA9" w:rsidRDefault="00200FA9" w:rsidP="00200FA9">
            <w:pPr>
              <w:jc w:val="center"/>
            </w:pPr>
          </w:p>
        </w:tc>
      </w:tr>
    </w:tbl>
    <w:p w14:paraId="4FE4BFC0" w14:textId="77777777" w:rsidR="00200FA9" w:rsidRDefault="00200FA9" w:rsidP="00200FA9">
      <w:pPr>
        <w:jc w:val="center"/>
      </w:pPr>
    </w:p>
    <w:p w14:paraId="159D0045" w14:textId="77777777" w:rsidR="00200FA9" w:rsidRDefault="00200FA9" w:rsidP="00200FA9">
      <w:pPr>
        <w:jc w:val="center"/>
      </w:pPr>
    </w:p>
    <w:p w14:paraId="43201089" w14:textId="77777777" w:rsidR="00200FA9" w:rsidRDefault="00200FA9" w:rsidP="00200FA9">
      <w:pPr>
        <w:jc w:val="center"/>
      </w:pPr>
    </w:p>
    <w:p w14:paraId="40273DD2" w14:textId="77777777" w:rsidR="00200FA9" w:rsidRDefault="00200FA9" w:rsidP="00200FA9">
      <w:pPr>
        <w:jc w:val="center"/>
      </w:pPr>
    </w:p>
    <w:tbl>
      <w:tblPr>
        <w:tblStyle w:val="TableGrid"/>
        <w:tblpPr w:leftFromText="141" w:rightFromText="141" w:vertAnchor="text" w:tblpXSpec="center" w:tblpY="1"/>
        <w:tblOverlap w:val="neve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119"/>
      </w:tblGrid>
      <w:tr w:rsidR="00200FA9" w14:paraId="6A741889" w14:textId="77777777" w:rsidTr="00200FA9">
        <w:trPr>
          <w:trHeight w:hRule="exact" w:val="907"/>
          <w:jc w:val="center"/>
        </w:trPr>
        <w:tc>
          <w:tcPr>
            <w:tcW w:w="3119" w:type="dxa"/>
            <w:vAlign w:val="center"/>
          </w:tcPr>
          <w:p w14:paraId="3C7B8A44" w14:textId="77777777" w:rsidR="00200FA9" w:rsidRDefault="00200FA9" w:rsidP="00200FA9">
            <w:pPr>
              <w:jc w:val="center"/>
            </w:pPr>
          </w:p>
        </w:tc>
      </w:tr>
    </w:tbl>
    <w:p w14:paraId="02DE24B4" w14:textId="77777777" w:rsidR="00200FA9" w:rsidRDefault="00200FA9" w:rsidP="00200FA9">
      <w:pPr>
        <w:jc w:val="center"/>
      </w:pPr>
    </w:p>
    <w:p w14:paraId="1F32B435" w14:textId="77777777" w:rsidR="00200FA9" w:rsidRDefault="00200FA9" w:rsidP="00200FA9">
      <w:pPr>
        <w:jc w:val="center"/>
      </w:pPr>
    </w:p>
    <w:p w14:paraId="77380C2D" w14:textId="77777777" w:rsidR="00200FA9" w:rsidRDefault="00200FA9" w:rsidP="00200FA9">
      <w:pPr>
        <w:jc w:val="center"/>
      </w:pPr>
    </w:p>
    <w:p w14:paraId="3C3810A9" w14:textId="77777777" w:rsidR="00200FA9" w:rsidRDefault="00200FA9" w:rsidP="00200FA9">
      <w:pPr>
        <w:jc w:val="center"/>
      </w:pPr>
    </w:p>
    <w:tbl>
      <w:tblPr>
        <w:tblStyle w:val="TableGrid"/>
        <w:tblpPr w:leftFromText="141" w:rightFromText="141" w:vertAnchor="text" w:tblpXSpec="center" w:tblpY="1"/>
        <w:tblOverlap w:val="neve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119"/>
      </w:tblGrid>
      <w:tr w:rsidR="00200FA9" w14:paraId="3D62C4E2" w14:textId="77777777" w:rsidTr="00200FA9">
        <w:trPr>
          <w:trHeight w:hRule="exact" w:val="907"/>
          <w:jc w:val="center"/>
        </w:trPr>
        <w:tc>
          <w:tcPr>
            <w:tcW w:w="3119" w:type="dxa"/>
            <w:vAlign w:val="center"/>
          </w:tcPr>
          <w:p w14:paraId="4DE3F60A" w14:textId="77777777" w:rsidR="00200FA9" w:rsidRDefault="00200FA9" w:rsidP="00200FA9">
            <w:pPr>
              <w:jc w:val="center"/>
            </w:pPr>
          </w:p>
        </w:tc>
      </w:tr>
    </w:tbl>
    <w:p w14:paraId="1127F77C" w14:textId="77777777" w:rsidR="00FF7436" w:rsidRDefault="006C4409" w:rsidP="00200FA9">
      <w:pPr>
        <w:jc w:val="center"/>
      </w:pPr>
      <w:r>
        <w:br w:type="textWrapping" w:clear="all"/>
      </w:r>
    </w:p>
    <w:p w14:paraId="454DFA4E" w14:textId="77777777" w:rsidR="00FF7436" w:rsidRDefault="00FF7436" w:rsidP="00200FA9">
      <w:pPr>
        <w:jc w:val="center"/>
      </w:pPr>
    </w:p>
    <w:p w14:paraId="5B886D42" w14:textId="77777777" w:rsidR="00200FA9" w:rsidRDefault="00200FA9">
      <w:r>
        <w:rPr>
          <w:noProof/>
          <w:lang w:val="nl-BE" w:eastAsia="nl-BE"/>
        </w:rPr>
        <w:drawing>
          <wp:anchor distT="0" distB="0" distL="114300" distR="114300" simplePos="0" relativeHeight="251657728" behindDoc="1" locked="0" layoutInCell="1" allowOverlap="1" wp14:anchorId="3DBE266F" wp14:editId="42D54571">
            <wp:simplePos x="0" y="0"/>
            <wp:positionH relativeFrom="column">
              <wp:posOffset>1937385</wp:posOffset>
            </wp:positionH>
            <wp:positionV relativeFrom="paragraph">
              <wp:posOffset>86360</wp:posOffset>
            </wp:positionV>
            <wp:extent cx="1828800" cy="619125"/>
            <wp:effectExtent l="0" t="0" r="0" b="9525"/>
            <wp:wrapTight wrapText="bothSides">
              <wp:wrapPolygon edited="0">
                <wp:start x="0" y="0"/>
                <wp:lineTo x="0" y="21268"/>
                <wp:lineTo x="21375" y="21268"/>
                <wp:lineTo x="21375" y="0"/>
                <wp:lineTo x="0" y="0"/>
              </wp:wrapPolygon>
            </wp:wrapTight>
            <wp:docPr id="2" name="Afbeelding 2" descr="ALL PHONES - LOGO - 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LL PHONES - LOGO - Klei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28800" cy="619125"/>
                    </a:xfrm>
                    <a:prstGeom prst="rect">
                      <a:avLst/>
                    </a:prstGeom>
                    <a:noFill/>
                    <a:ln>
                      <a:noFill/>
                    </a:ln>
                  </pic:spPr>
                </pic:pic>
              </a:graphicData>
            </a:graphic>
            <wp14:sizeRelH relativeFrom="page">
              <wp14:pctWidth>0</wp14:pctWidth>
            </wp14:sizeRelH>
            <wp14:sizeRelV relativeFrom="page">
              <wp14:pctHeight>0</wp14:pctHeight>
            </wp14:sizeRelV>
          </wp:anchor>
        </w:drawing>
      </w:r>
      <w:r>
        <w:br w:type="page"/>
      </w:r>
    </w:p>
    <w:p w14:paraId="1BD45E89" w14:textId="77777777" w:rsidR="00FF7436" w:rsidRPr="006764D0" w:rsidRDefault="00184DC5" w:rsidP="00200FA9">
      <w:pPr>
        <w:rPr>
          <w:rFonts w:ascii="Gotham Rounded Book" w:hAnsi="Gotham Rounded Book"/>
          <w:b/>
          <w:u w:val="single"/>
        </w:rPr>
      </w:pPr>
      <w:r w:rsidRPr="006764D0">
        <w:rPr>
          <w:rFonts w:ascii="Gotham Rounded Book" w:hAnsi="Gotham Rounded Book"/>
          <w:b/>
          <w:u w:val="single"/>
        </w:rPr>
        <w:lastRenderedPageBreak/>
        <w:t>Belplaat Bitron T-class – Vervanging Naamkaartjes</w:t>
      </w:r>
    </w:p>
    <w:p w14:paraId="3D3B7447" w14:textId="77777777" w:rsidR="00184DC5" w:rsidRPr="007265FB" w:rsidRDefault="00184DC5" w:rsidP="007265FB">
      <w:pPr>
        <w:jc w:val="both"/>
        <w:rPr>
          <w:rFonts w:ascii="Gotham Rounded Book" w:hAnsi="Gotham Rounded Book"/>
          <w:sz w:val="20"/>
          <w:szCs w:val="20"/>
        </w:rPr>
      </w:pPr>
    </w:p>
    <w:p w14:paraId="2CE89EB6" w14:textId="77777777" w:rsidR="00184DC5" w:rsidRPr="007265FB" w:rsidRDefault="00184DC5" w:rsidP="007265FB">
      <w:pPr>
        <w:jc w:val="both"/>
        <w:rPr>
          <w:rFonts w:ascii="Gotham Rounded Book" w:hAnsi="Gotham Rounded Book"/>
          <w:sz w:val="20"/>
          <w:szCs w:val="20"/>
        </w:rPr>
      </w:pPr>
      <w:r w:rsidRPr="007265FB">
        <w:rPr>
          <w:rFonts w:ascii="Gotham Rounded Book" w:hAnsi="Gotham Rounded Book"/>
          <w:sz w:val="20"/>
          <w:szCs w:val="20"/>
        </w:rPr>
        <w:t>In deze handleiding wordt uitgelegd hoe de naamkaartjes van een Bitron Video T-class belplaat kunnen vervangen worden.</w:t>
      </w:r>
    </w:p>
    <w:p w14:paraId="731D7A90" w14:textId="77777777" w:rsidR="00184DC5" w:rsidRPr="007265FB" w:rsidRDefault="00184DC5" w:rsidP="007265FB">
      <w:pPr>
        <w:jc w:val="both"/>
        <w:rPr>
          <w:rFonts w:ascii="Gotham Rounded Book" w:hAnsi="Gotham Rounded Book"/>
          <w:sz w:val="20"/>
          <w:szCs w:val="20"/>
        </w:rPr>
      </w:pPr>
    </w:p>
    <w:p w14:paraId="4CF3ED55" w14:textId="77777777" w:rsidR="00184DC5" w:rsidRPr="007265FB" w:rsidRDefault="00184DC5" w:rsidP="007265FB">
      <w:pPr>
        <w:jc w:val="both"/>
        <w:rPr>
          <w:rFonts w:ascii="Gotham Rounded Book" w:hAnsi="Gotham Rounded Book"/>
          <w:sz w:val="20"/>
          <w:szCs w:val="20"/>
        </w:rPr>
      </w:pPr>
    </w:p>
    <w:tbl>
      <w:tblPr>
        <w:tblStyle w:val="TableGrid"/>
        <w:tblW w:w="0" w:type="auto"/>
        <w:tblLook w:val="04A0" w:firstRow="1" w:lastRow="0" w:firstColumn="1" w:lastColumn="0" w:noHBand="0" w:noVBand="1"/>
      </w:tblPr>
      <w:tblGrid>
        <w:gridCol w:w="4524"/>
        <w:gridCol w:w="4538"/>
      </w:tblGrid>
      <w:tr w:rsidR="00184DC5" w:rsidRPr="007265FB" w14:paraId="309BBDFD" w14:textId="77777777" w:rsidTr="00184DC5">
        <w:tc>
          <w:tcPr>
            <w:tcW w:w="4606" w:type="dxa"/>
          </w:tcPr>
          <w:p w14:paraId="44E4BC02" w14:textId="77777777" w:rsidR="00184DC5" w:rsidRPr="007265FB" w:rsidRDefault="00184DC5" w:rsidP="007265FB">
            <w:pPr>
              <w:jc w:val="both"/>
              <w:rPr>
                <w:rFonts w:ascii="Gotham Rounded Book" w:hAnsi="Gotham Rounded Book"/>
                <w:noProof/>
                <w:sz w:val="20"/>
                <w:szCs w:val="20"/>
                <w:lang w:val="nl-BE" w:eastAsia="nl-BE"/>
              </w:rPr>
            </w:pPr>
            <w:r w:rsidRPr="007265FB">
              <w:rPr>
                <w:rFonts w:ascii="Gotham Rounded Book" w:hAnsi="Gotham Rounded Book"/>
                <w:b/>
                <w:sz w:val="20"/>
                <w:szCs w:val="20"/>
              </w:rPr>
              <w:t>Stap 1:</w:t>
            </w:r>
            <w:r w:rsidRPr="007265FB">
              <w:rPr>
                <w:rFonts w:ascii="Gotham Rounded Book" w:hAnsi="Gotham Rounded Book"/>
                <w:sz w:val="20"/>
                <w:szCs w:val="20"/>
              </w:rPr>
              <w:t xml:space="preserve"> Verwijder de kader rond de belplaat door deze aan de onderkant los te schroeven. Gebruik hiervoor een inbussleutel.</w:t>
            </w:r>
            <w:r w:rsidRPr="007265FB">
              <w:rPr>
                <w:rFonts w:ascii="Gotham Rounded Book" w:hAnsi="Gotham Rounded Book"/>
                <w:noProof/>
                <w:sz w:val="20"/>
                <w:szCs w:val="20"/>
                <w:lang w:val="nl-BE" w:eastAsia="nl-BE"/>
              </w:rPr>
              <w:t xml:space="preserve"> </w:t>
            </w:r>
          </w:p>
          <w:p w14:paraId="160D624F" w14:textId="77777777" w:rsidR="00184DC5" w:rsidRPr="007265FB" w:rsidRDefault="00184DC5" w:rsidP="007265FB">
            <w:pPr>
              <w:jc w:val="both"/>
              <w:rPr>
                <w:rFonts w:ascii="Gotham Rounded Book" w:hAnsi="Gotham Rounded Book"/>
                <w:noProof/>
                <w:sz w:val="20"/>
                <w:szCs w:val="20"/>
                <w:lang w:val="nl-BE" w:eastAsia="nl-BE"/>
              </w:rPr>
            </w:pPr>
          </w:p>
          <w:p w14:paraId="1A81326A" w14:textId="77777777" w:rsidR="00184DC5" w:rsidRPr="007265FB" w:rsidRDefault="002F25A9" w:rsidP="007265FB">
            <w:pPr>
              <w:jc w:val="center"/>
              <w:rPr>
                <w:rFonts w:ascii="Gotham Rounded Book" w:hAnsi="Gotham Rounded Book"/>
                <w:sz w:val="20"/>
                <w:szCs w:val="20"/>
              </w:rPr>
            </w:pPr>
            <w:r w:rsidRPr="007265FB">
              <w:rPr>
                <w:rFonts w:ascii="Gotham Rounded Book" w:hAnsi="Gotham Rounded Book"/>
                <w:noProof/>
                <w:sz w:val="20"/>
                <w:szCs w:val="20"/>
                <w:lang w:val="nl-BE" w:eastAsia="nl-BE"/>
              </w:rPr>
              <mc:AlternateContent>
                <mc:Choice Requires="wps">
                  <w:drawing>
                    <wp:anchor distT="0" distB="0" distL="114300" distR="114300" simplePos="0" relativeHeight="251665408" behindDoc="0" locked="0" layoutInCell="1" allowOverlap="1" wp14:anchorId="0636FA11" wp14:editId="062409B7">
                      <wp:simplePos x="0" y="0"/>
                      <wp:positionH relativeFrom="column">
                        <wp:posOffset>1698625</wp:posOffset>
                      </wp:positionH>
                      <wp:positionV relativeFrom="paragraph">
                        <wp:posOffset>2423795</wp:posOffset>
                      </wp:positionV>
                      <wp:extent cx="127000" cy="121920"/>
                      <wp:effectExtent l="0" t="0" r="25400" b="11430"/>
                      <wp:wrapNone/>
                      <wp:docPr id="8" name="Ovaal 8"/>
                      <wp:cNvGraphicFramePr/>
                      <a:graphic xmlns:a="http://schemas.openxmlformats.org/drawingml/2006/main">
                        <a:graphicData uri="http://schemas.microsoft.com/office/word/2010/wordprocessingShape">
                          <wps:wsp>
                            <wps:cNvSpPr/>
                            <wps:spPr>
                              <a:xfrm>
                                <a:off x="0" y="0"/>
                                <a:ext cx="127000" cy="121920"/>
                              </a:xfrm>
                              <a:prstGeom prst="ellipse">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7F3D50F" id="Ovaal 8" o:spid="_x0000_s1026" style="position:absolute;margin-left:133.75pt;margin-top:190.85pt;width:10pt;height:9.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" filled="f" strokecolor="red" strokeweight="2pt"/>
                  </w:pict>
                </mc:Fallback>
              </mc:AlternateContent>
            </w:r>
            <w:r w:rsidR="006764D0" w:rsidRPr="007265FB">
              <w:rPr>
                <w:rFonts w:ascii="Gotham Rounded Book" w:hAnsi="Gotham Rounded Book"/>
                <w:noProof/>
                <w:sz w:val="20"/>
                <w:szCs w:val="20"/>
                <w:lang w:val="nl-BE" w:eastAsia="nl-BE"/>
              </w:rPr>
              <mc:AlternateContent>
                <mc:Choice Requires="wps">
                  <w:drawing>
                    <wp:anchor distT="0" distB="0" distL="114300" distR="114300" simplePos="0" relativeHeight="251663360" behindDoc="0" locked="0" layoutInCell="1" allowOverlap="1" wp14:anchorId="2F95530D" wp14:editId="0E9FDB97">
                      <wp:simplePos x="0" y="0"/>
                      <wp:positionH relativeFrom="column">
                        <wp:posOffset>967105</wp:posOffset>
                      </wp:positionH>
                      <wp:positionV relativeFrom="paragraph">
                        <wp:posOffset>2423795</wp:posOffset>
                      </wp:positionV>
                      <wp:extent cx="127339" cy="121920"/>
                      <wp:effectExtent l="0" t="0" r="25400" b="11430"/>
                      <wp:wrapNone/>
                      <wp:docPr id="7" name="Ovaal 7"/>
                      <wp:cNvGraphicFramePr/>
                      <a:graphic xmlns:a="http://schemas.openxmlformats.org/drawingml/2006/main">
                        <a:graphicData uri="http://schemas.microsoft.com/office/word/2010/wordprocessingShape">
                          <wps:wsp>
                            <wps:cNvSpPr/>
                            <wps:spPr>
                              <a:xfrm>
                                <a:off x="0" y="0"/>
                                <a:ext cx="127339" cy="121920"/>
                              </a:xfrm>
                              <a:prstGeom prst="ellipse">
                                <a:avLst/>
                              </a:prstGeom>
                              <a:noFill/>
                              <a:ln>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D7D50B9" id="Ovaal 7" o:spid="_x0000_s1026" style="position:absolute;margin-left:76.15pt;margin-top:190.85pt;width:10.05pt;height:9.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" filled="f" strokecolor="red" strokeweight="2pt"/>
                  </w:pict>
                </mc:Fallback>
              </mc:AlternateContent>
            </w:r>
            <w:r w:rsidR="00184DC5" w:rsidRPr="007265FB">
              <w:rPr>
                <w:rFonts w:ascii="Gotham Rounded Book" w:hAnsi="Gotham Rounded Book"/>
                <w:noProof/>
                <w:sz w:val="20"/>
                <w:szCs w:val="20"/>
                <w:lang w:val="nl-BE" w:eastAsia="nl-BE"/>
              </w:rPr>
              <w:drawing>
                <wp:inline distT="0" distB="0" distL="0" distR="0" wp14:anchorId="25B7D65F" wp14:editId="18A7BBED">
                  <wp:extent cx="1085393" cy="2520000"/>
                  <wp:effectExtent l="0" t="0" r="635" b="0"/>
                  <wp:docPr id="1" name="Afbeelding 1" descr="C:\Users\Thomas Lobbens\Desktop\Kader T-cla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homas Lobbens\Desktop\Kader T-class.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85393" cy="2520000"/>
                          </a:xfrm>
                          <a:prstGeom prst="rect">
                            <a:avLst/>
                          </a:prstGeom>
                          <a:noFill/>
                          <a:ln>
                            <a:noFill/>
                          </a:ln>
                        </pic:spPr>
                      </pic:pic>
                    </a:graphicData>
                  </a:graphic>
                </wp:inline>
              </w:drawing>
            </w:r>
          </w:p>
        </w:tc>
        <w:tc>
          <w:tcPr>
            <w:tcW w:w="4606" w:type="dxa"/>
          </w:tcPr>
          <w:p w14:paraId="6977CB72" w14:textId="77777777" w:rsidR="00184DC5" w:rsidRPr="002C21F4" w:rsidRDefault="00184DC5" w:rsidP="007265FB">
            <w:pPr>
              <w:jc w:val="both"/>
              <w:rPr>
                <w:rFonts w:ascii="Gotham Rounded Book" w:hAnsi="Gotham Rounded Book"/>
                <w:b/>
                <w:sz w:val="20"/>
                <w:szCs w:val="20"/>
              </w:rPr>
            </w:pPr>
            <w:r w:rsidRPr="007265FB">
              <w:rPr>
                <w:rFonts w:ascii="Gotham Rounded Book" w:hAnsi="Gotham Rounded Book"/>
                <w:b/>
                <w:sz w:val="20"/>
                <w:szCs w:val="20"/>
              </w:rPr>
              <w:t>Stap 2:</w:t>
            </w:r>
            <w:r w:rsidRPr="007265FB">
              <w:rPr>
                <w:rFonts w:ascii="Gotham Rounded Book" w:hAnsi="Gotham Rounded Book"/>
                <w:sz w:val="20"/>
                <w:szCs w:val="20"/>
              </w:rPr>
              <w:t xml:space="preserve"> </w:t>
            </w:r>
            <w:r w:rsidR="009F3750" w:rsidRPr="007265FB">
              <w:rPr>
                <w:rFonts w:ascii="Gotham Rounded Book" w:hAnsi="Gotham Rounded Book"/>
                <w:sz w:val="20"/>
                <w:szCs w:val="20"/>
              </w:rPr>
              <w:t xml:space="preserve">Verwijder de fronten van de belplaat. </w:t>
            </w:r>
            <w:r w:rsidR="009F3750" w:rsidRPr="002C21F4">
              <w:rPr>
                <w:rFonts w:ascii="Gotham Rounded Book" w:hAnsi="Gotham Rounded Book"/>
                <w:b/>
                <w:sz w:val="20"/>
                <w:szCs w:val="20"/>
              </w:rPr>
              <w:t>Begin hiervoor met het bovenste front!</w:t>
            </w:r>
          </w:p>
          <w:p w14:paraId="33C4C46F" w14:textId="77777777" w:rsidR="009F3750" w:rsidRPr="007265FB" w:rsidRDefault="009F3750" w:rsidP="007265FB">
            <w:pPr>
              <w:jc w:val="both"/>
              <w:rPr>
                <w:rFonts w:ascii="Gotham Rounded Book" w:hAnsi="Gotham Rounded Book"/>
                <w:sz w:val="20"/>
                <w:szCs w:val="20"/>
              </w:rPr>
            </w:pPr>
          </w:p>
          <w:p w14:paraId="1EB09F02" w14:textId="77777777" w:rsidR="009F3750" w:rsidRPr="007265FB" w:rsidRDefault="009F3750" w:rsidP="007265FB">
            <w:pPr>
              <w:jc w:val="both"/>
              <w:rPr>
                <w:rFonts w:ascii="Gotham Rounded Book" w:hAnsi="Gotham Rounded Book"/>
                <w:sz w:val="20"/>
                <w:szCs w:val="20"/>
              </w:rPr>
            </w:pPr>
            <w:r w:rsidRPr="007265FB">
              <w:rPr>
                <w:rFonts w:ascii="Gotham Rounded Book" w:hAnsi="Gotham Rounded Book"/>
                <w:sz w:val="20"/>
                <w:szCs w:val="20"/>
              </w:rPr>
              <w:t>De fronten kunnen verwijdert worden door de 2 witte klepjes aan de rechterkant, naar buiten te duwen en het front voorzichtig op te tillen.</w:t>
            </w:r>
          </w:p>
          <w:p w14:paraId="78D0CA8B" w14:textId="77777777" w:rsidR="00184DC5" w:rsidRPr="007265FB" w:rsidRDefault="00184DC5" w:rsidP="007265FB">
            <w:pPr>
              <w:jc w:val="both"/>
              <w:rPr>
                <w:rFonts w:ascii="Gotham Rounded Book" w:hAnsi="Gotham Rounded Book"/>
                <w:sz w:val="20"/>
                <w:szCs w:val="20"/>
              </w:rPr>
            </w:pPr>
          </w:p>
          <w:p w14:paraId="7CF726E3" w14:textId="77777777" w:rsidR="00184DC5" w:rsidRPr="007265FB" w:rsidRDefault="002F25A9" w:rsidP="007265FB">
            <w:pPr>
              <w:jc w:val="center"/>
              <w:rPr>
                <w:rFonts w:ascii="Gotham Rounded Book" w:hAnsi="Gotham Rounded Book"/>
                <w:sz w:val="20"/>
                <w:szCs w:val="20"/>
              </w:rPr>
            </w:pPr>
            <w:r w:rsidRPr="007265FB">
              <w:rPr>
                <w:rFonts w:ascii="Gotham Rounded Book" w:hAnsi="Gotham Rounded Book"/>
                <w:noProof/>
                <w:sz w:val="20"/>
                <w:szCs w:val="20"/>
                <w:lang w:val="nl-BE" w:eastAsia="nl-BE"/>
              </w:rPr>
              <mc:AlternateContent>
                <mc:Choice Requires="wps">
                  <w:drawing>
                    <wp:anchor distT="0" distB="0" distL="114300" distR="114300" simplePos="0" relativeHeight="251669504" behindDoc="0" locked="0" layoutInCell="1" allowOverlap="1" wp14:anchorId="75E13C86" wp14:editId="5CDBE12E">
                      <wp:simplePos x="0" y="0"/>
                      <wp:positionH relativeFrom="column">
                        <wp:posOffset>1946333</wp:posOffset>
                      </wp:positionH>
                      <wp:positionV relativeFrom="paragraph">
                        <wp:posOffset>575392</wp:posOffset>
                      </wp:positionV>
                      <wp:extent cx="281305" cy="281940"/>
                      <wp:effectExtent l="0" t="0" r="23495" b="22860"/>
                      <wp:wrapNone/>
                      <wp:docPr id="10" name="Ovaal 10"/>
                      <wp:cNvGraphicFramePr/>
                      <a:graphic xmlns:a="http://schemas.openxmlformats.org/drawingml/2006/main">
                        <a:graphicData uri="http://schemas.microsoft.com/office/word/2010/wordprocessingShape">
                          <wps:wsp>
                            <wps:cNvSpPr/>
                            <wps:spPr>
                              <a:xfrm>
                                <a:off x="0" y="0"/>
                                <a:ext cx="281305" cy="281940"/>
                              </a:xfrm>
                              <a:prstGeom prst="ellipse">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CFF6FF2" id="Ovaal 10" o:spid="_x0000_s1026" style="position:absolute;margin-left:153.25pt;margin-top:45.3pt;width:22.15pt;height:22.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" filled="f" strokecolor="red" strokeweight="2pt"/>
                  </w:pict>
                </mc:Fallback>
              </mc:AlternateContent>
            </w:r>
            <w:r w:rsidRPr="007265FB">
              <w:rPr>
                <w:rFonts w:ascii="Gotham Rounded Book" w:hAnsi="Gotham Rounded Book"/>
                <w:noProof/>
                <w:sz w:val="20"/>
                <w:szCs w:val="20"/>
                <w:lang w:val="nl-BE" w:eastAsia="nl-BE"/>
              </w:rPr>
              <mc:AlternateContent>
                <mc:Choice Requires="wps">
                  <w:drawing>
                    <wp:anchor distT="0" distB="0" distL="114300" distR="114300" simplePos="0" relativeHeight="251667456" behindDoc="0" locked="0" layoutInCell="1" allowOverlap="1" wp14:anchorId="7A5A8F54" wp14:editId="7F397FC0">
                      <wp:simplePos x="0" y="0"/>
                      <wp:positionH relativeFrom="column">
                        <wp:posOffset>1965256</wp:posOffset>
                      </wp:positionH>
                      <wp:positionV relativeFrom="paragraph">
                        <wp:posOffset>1088784</wp:posOffset>
                      </wp:positionV>
                      <wp:extent cx="281354" cy="282229"/>
                      <wp:effectExtent l="0" t="0" r="23495" b="22860"/>
                      <wp:wrapNone/>
                      <wp:docPr id="9" name="Ovaal 9"/>
                      <wp:cNvGraphicFramePr/>
                      <a:graphic xmlns:a="http://schemas.openxmlformats.org/drawingml/2006/main">
                        <a:graphicData uri="http://schemas.microsoft.com/office/word/2010/wordprocessingShape">
                          <wps:wsp>
                            <wps:cNvSpPr/>
                            <wps:spPr>
                              <a:xfrm>
                                <a:off x="0" y="0"/>
                                <a:ext cx="281354" cy="282229"/>
                              </a:xfrm>
                              <a:prstGeom prst="ellipse">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6CE7676" id="Ovaal 9" o:spid="_x0000_s1026" style="position:absolute;margin-left:154.75pt;margin-top:85.75pt;width:22.15pt;height:22.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" filled="f" strokecolor="red" strokeweight="2pt"/>
                  </w:pict>
                </mc:Fallback>
              </mc:AlternateContent>
            </w:r>
            <w:r w:rsidR="00184DC5" w:rsidRPr="007265FB">
              <w:rPr>
                <w:rFonts w:ascii="Gotham Rounded Book" w:hAnsi="Gotham Rounded Book"/>
                <w:noProof/>
                <w:sz w:val="20"/>
                <w:szCs w:val="20"/>
                <w:lang w:val="nl-BE" w:eastAsia="nl-BE"/>
              </w:rPr>
              <w:drawing>
                <wp:inline distT="0" distB="0" distL="0" distR="0" wp14:anchorId="5BE6DAB7" wp14:editId="426182F6">
                  <wp:extent cx="1969200" cy="1800000"/>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ont T-class.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69200" cy="1800000"/>
                          </a:xfrm>
                          <a:prstGeom prst="rect">
                            <a:avLst/>
                          </a:prstGeom>
                        </pic:spPr>
                      </pic:pic>
                    </a:graphicData>
                  </a:graphic>
                </wp:inline>
              </w:drawing>
            </w:r>
          </w:p>
        </w:tc>
      </w:tr>
      <w:tr w:rsidR="00184DC5" w:rsidRPr="007265FB" w14:paraId="59CE12B9" w14:textId="77777777" w:rsidTr="00184DC5">
        <w:tc>
          <w:tcPr>
            <w:tcW w:w="4606" w:type="dxa"/>
          </w:tcPr>
          <w:p w14:paraId="61D45F8F" w14:textId="77777777" w:rsidR="00184DC5" w:rsidRPr="007265FB" w:rsidRDefault="009F3750" w:rsidP="007265FB">
            <w:pPr>
              <w:jc w:val="both"/>
              <w:rPr>
                <w:rFonts w:ascii="Gotham Rounded Book" w:hAnsi="Gotham Rounded Book"/>
                <w:sz w:val="20"/>
                <w:szCs w:val="20"/>
              </w:rPr>
            </w:pPr>
            <w:r w:rsidRPr="007265FB">
              <w:rPr>
                <w:rFonts w:ascii="Gotham Rounded Book" w:hAnsi="Gotham Rounded Book"/>
                <w:b/>
                <w:sz w:val="20"/>
                <w:szCs w:val="20"/>
              </w:rPr>
              <w:t>Stap 3:</w:t>
            </w:r>
            <w:r w:rsidRPr="007265FB">
              <w:rPr>
                <w:rFonts w:ascii="Gotham Rounded Book" w:hAnsi="Gotham Rounded Book"/>
                <w:sz w:val="20"/>
                <w:szCs w:val="20"/>
              </w:rPr>
              <w:t xml:space="preserve"> Indien alle fronten verwijdert zijn, kunnen de naamkaartjes vervangen worden.</w:t>
            </w:r>
          </w:p>
          <w:p w14:paraId="2B62EA2F" w14:textId="77777777" w:rsidR="006764D0" w:rsidRPr="007265FB" w:rsidRDefault="006764D0" w:rsidP="007265FB">
            <w:pPr>
              <w:jc w:val="both"/>
              <w:rPr>
                <w:rFonts w:ascii="Gotham Rounded Book" w:hAnsi="Gotham Rounded Book"/>
                <w:sz w:val="20"/>
                <w:szCs w:val="20"/>
              </w:rPr>
            </w:pPr>
          </w:p>
          <w:p w14:paraId="0CBEE2DF" w14:textId="77777777" w:rsidR="006764D0" w:rsidRPr="007265FB" w:rsidRDefault="006764D0" w:rsidP="007265FB">
            <w:pPr>
              <w:jc w:val="both"/>
              <w:rPr>
                <w:rFonts w:ascii="Gotham Rounded Book" w:hAnsi="Gotham Rounded Book"/>
                <w:sz w:val="20"/>
                <w:szCs w:val="20"/>
              </w:rPr>
            </w:pPr>
            <w:r w:rsidRPr="007265FB">
              <w:rPr>
                <w:rFonts w:ascii="Gotham Rounded Book" w:hAnsi="Gotham Rounded Book"/>
                <w:sz w:val="20"/>
                <w:szCs w:val="20"/>
              </w:rPr>
              <w:t>Maak de kaarthouders los door deze in het midden omhoog te kantelen met een platte schroevendraaier.</w:t>
            </w:r>
          </w:p>
          <w:p w14:paraId="121237AB" w14:textId="77777777" w:rsidR="009F3750" w:rsidRPr="007265FB" w:rsidRDefault="009F3750" w:rsidP="007265FB">
            <w:pPr>
              <w:jc w:val="both"/>
              <w:rPr>
                <w:rFonts w:ascii="Gotham Rounded Book" w:hAnsi="Gotham Rounded Book"/>
                <w:sz w:val="20"/>
                <w:szCs w:val="20"/>
              </w:rPr>
            </w:pPr>
          </w:p>
          <w:p w14:paraId="5FEE4681" w14:textId="77777777" w:rsidR="009F3750" w:rsidRPr="007265FB" w:rsidRDefault="002F25A9" w:rsidP="007265FB">
            <w:pPr>
              <w:jc w:val="center"/>
              <w:rPr>
                <w:rFonts w:ascii="Gotham Rounded Book" w:hAnsi="Gotham Rounded Book"/>
                <w:sz w:val="20"/>
                <w:szCs w:val="20"/>
              </w:rPr>
            </w:pPr>
            <w:r w:rsidRPr="007265FB">
              <w:rPr>
                <w:rFonts w:ascii="Gotham Rounded Book" w:hAnsi="Gotham Rounded Book"/>
                <w:noProof/>
                <w:sz w:val="20"/>
                <w:szCs w:val="20"/>
                <w:lang w:val="nl-BE" w:eastAsia="nl-BE"/>
              </w:rPr>
              <mc:AlternateContent>
                <mc:Choice Requires="wps">
                  <w:drawing>
                    <wp:anchor distT="0" distB="0" distL="114300" distR="114300" simplePos="0" relativeHeight="251673600" behindDoc="0" locked="0" layoutInCell="1" allowOverlap="1" wp14:anchorId="31E9E119" wp14:editId="746D4BBA">
                      <wp:simplePos x="0" y="0"/>
                      <wp:positionH relativeFrom="column">
                        <wp:posOffset>921385</wp:posOffset>
                      </wp:positionH>
                      <wp:positionV relativeFrom="paragraph">
                        <wp:posOffset>1134745</wp:posOffset>
                      </wp:positionV>
                      <wp:extent cx="281305" cy="281940"/>
                      <wp:effectExtent l="0" t="0" r="23495" b="22860"/>
                      <wp:wrapNone/>
                      <wp:docPr id="11" name="Ovaal 11"/>
                      <wp:cNvGraphicFramePr/>
                      <a:graphic xmlns:a="http://schemas.openxmlformats.org/drawingml/2006/main">
                        <a:graphicData uri="http://schemas.microsoft.com/office/word/2010/wordprocessingShape">
                          <wps:wsp>
                            <wps:cNvSpPr/>
                            <wps:spPr>
                              <a:xfrm>
                                <a:off x="0" y="0"/>
                                <a:ext cx="281305" cy="281940"/>
                              </a:xfrm>
                              <a:prstGeom prst="ellipse">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E8282A8" id="Ovaal 11" o:spid="_x0000_s1026" style="position:absolute;margin-left:72.55pt;margin-top:89.35pt;width:22.15pt;height:22.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" filled="f" strokecolor="red" strokeweight="2pt"/>
                  </w:pict>
                </mc:Fallback>
              </mc:AlternateContent>
            </w:r>
            <w:r w:rsidRPr="007265FB">
              <w:rPr>
                <w:rFonts w:ascii="Gotham Rounded Book" w:hAnsi="Gotham Rounded Book"/>
                <w:noProof/>
                <w:sz w:val="20"/>
                <w:szCs w:val="20"/>
                <w:lang w:val="nl-BE" w:eastAsia="nl-BE"/>
              </w:rPr>
              <mc:AlternateContent>
                <mc:Choice Requires="wps">
                  <w:drawing>
                    <wp:anchor distT="0" distB="0" distL="114300" distR="114300" simplePos="0" relativeHeight="251675648" behindDoc="0" locked="0" layoutInCell="1" allowOverlap="1" wp14:anchorId="1FFF21FF" wp14:editId="19C7FE0B">
                      <wp:simplePos x="0" y="0"/>
                      <wp:positionH relativeFrom="column">
                        <wp:posOffset>951230</wp:posOffset>
                      </wp:positionH>
                      <wp:positionV relativeFrom="paragraph">
                        <wp:posOffset>320040</wp:posOffset>
                      </wp:positionV>
                      <wp:extent cx="281305" cy="281940"/>
                      <wp:effectExtent l="0" t="0" r="23495" b="22860"/>
                      <wp:wrapNone/>
                      <wp:docPr id="12" name="Ovaal 12"/>
                      <wp:cNvGraphicFramePr/>
                      <a:graphic xmlns:a="http://schemas.openxmlformats.org/drawingml/2006/main">
                        <a:graphicData uri="http://schemas.microsoft.com/office/word/2010/wordprocessingShape">
                          <wps:wsp>
                            <wps:cNvSpPr/>
                            <wps:spPr>
                              <a:xfrm>
                                <a:off x="0" y="0"/>
                                <a:ext cx="281305" cy="281940"/>
                              </a:xfrm>
                              <a:prstGeom prst="ellipse">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F46FF55" id="Ovaal 12" o:spid="_x0000_s1026" style="position:absolute;margin-left:74.9pt;margin-top:25.2pt;width:22.15pt;height:22.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" filled="f" strokecolor="red" strokeweight="2pt"/>
                  </w:pict>
                </mc:Fallback>
              </mc:AlternateContent>
            </w:r>
            <w:r w:rsidR="009F3750" w:rsidRPr="007265FB">
              <w:rPr>
                <w:rFonts w:ascii="Gotham Rounded Book" w:hAnsi="Gotham Rounded Book"/>
                <w:noProof/>
                <w:sz w:val="20"/>
                <w:szCs w:val="20"/>
                <w:lang w:val="nl-BE" w:eastAsia="nl-BE"/>
              </w:rPr>
              <w:drawing>
                <wp:inline distT="0" distB="0" distL="0" distR="0" wp14:anchorId="2869ADA3" wp14:editId="7936FE2F">
                  <wp:extent cx="1800000" cy="1800000"/>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hterkant front T-clas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tc>
        <w:tc>
          <w:tcPr>
            <w:tcW w:w="4606" w:type="dxa"/>
          </w:tcPr>
          <w:p w14:paraId="5313A338" w14:textId="77777777" w:rsidR="00184DC5" w:rsidRPr="007265FB" w:rsidRDefault="006764D0" w:rsidP="007265FB">
            <w:pPr>
              <w:jc w:val="both"/>
              <w:rPr>
                <w:rFonts w:ascii="Gotham Rounded Book" w:hAnsi="Gotham Rounded Book"/>
                <w:sz w:val="20"/>
                <w:szCs w:val="20"/>
              </w:rPr>
            </w:pPr>
            <w:r w:rsidRPr="007265FB">
              <w:rPr>
                <w:rFonts w:ascii="Gotham Rounded Book" w:hAnsi="Gotham Rounded Book"/>
                <w:b/>
                <w:sz w:val="20"/>
                <w:szCs w:val="20"/>
              </w:rPr>
              <w:t>Stap 4:</w:t>
            </w:r>
            <w:r w:rsidRPr="007265FB">
              <w:rPr>
                <w:rFonts w:ascii="Gotham Rounded Book" w:hAnsi="Gotham Rounded Book"/>
                <w:sz w:val="20"/>
                <w:szCs w:val="20"/>
              </w:rPr>
              <w:t xml:space="preserve"> Vervang de nodige naamkaartjes. </w:t>
            </w:r>
            <w:r w:rsidR="002F25A9" w:rsidRPr="007265FB">
              <w:rPr>
                <w:rFonts w:ascii="Gotham Rounded Book" w:hAnsi="Gotham Rounded Book"/>
                <w:sz w:val="20"/>
                <w:szCs w:val="20"/>
              </w:rPr>
              <w:t>En plaats de kaarthouders terug op hun plaats.</w:t>
            </w:r>
          </w:p>
          <w:p w14:paraId="33698BD0" w14:textId="77777777" w:rsidR="002F25A9" w:rsidRPr="007265FB" w:rsidRDefault="002F25A9" w:rsidP="007265FB">
            <w:pPr>
              <w:jc w:val="both"/>
              <w:rPr>
                <w:rFonts w:ascii="Gotham Rounded Book" w:hAnsi="Gotham Rounded Book"/>
                <w:sz w:val="20"/>
                <w:szCs w:val="20"/>
              </w:rPr>
            </w:pPr>
          </w:p>
          <w:p w14:paraId="732576B0" w14:textId="77777777" w:rsidR="002F25A9" w:rsidRPr="007265FB" w:rsidRDefault="002F25A9" w:rsidP="007265FB">
            <w:pPr>
              <w:jc w:val="both"/>
              <w:rPr>
                <w:rFonts w:ascii="Gotham Rounded Book" w:hAnsi="Gotham Rounded Book"/>
                <w:sz w:val="20"/>
                <w:szCs w:val="20"/>
              </w:rPr>
            </w:pPr>
            <w:r w:rsidRPr="007265FB">
              <w:rPr>
                <w:rFonts w:ascii="Gotham Rounded Book" w:hAnsi="Gotham Rounded Book"/>
                <w:sz w:val="20"/>
                <w:szCs w:val="20"/>
              </w:rPr>
              <w:t xml:space="preserve">Indien alle naamkaartjes vervangen zijn, kan de belplaat opnieuw worden opgebouwd. </w:t>
            </w:r>
          </w:p>
          <w:p w14:paraId="7F472CC1" w14:textId="77777777" w:rsidR="002F25A9" w:rsidRPr="007265FB" w:rsidRDefault="002F25A9" w:rsidP="007265FB">
            <w:pPr>
              <w:jc w:val="both"/>
              <w:rPr>
                <w:rFonts w:ascii="Gotham Rounded Book" w:hAnsi="Gotham Rounded Book"/>
                <w:sz w:val="20"/>
                <w:szCs w:val="20"/>
              </w:rPr>
            </w:pPr>
          </w:p>
          <w:p w14:paraId="688CDAD4" w14:textId="77777777" w:rsidR="002F25A9" w:rsidRPr="007265FB" w:rsidRDefault="002F25A9" w:rsidP="007265FB">
            <w:pPr>
              <w:jc w:val="both"/>
              <w:rPr>
                <w:rFonts w:ascii="Gotham Rounded Book" w:hAnsi="Gotham Rounded Book"/>
                <w:b/>
                <w:sz w:val="20"/>
                <w:szCs w:val="20"/>
              </w:rPr>
            </w:pPr>
            <w:r w:rsidRPr="007265FB">
              <w:rPr>
                <w:rFonts w:ascii="Gotham Rounded Book" w:hAnsi="Gotham Rounded Book"/>
                <w:b/>
                <w:sz w:val="20"/>
                <w:szCs w:val="20"/>
              </w:rPr>
              <w:t>Plaats eerst het onderste front terug op de belplaat en werk naar boven toe tot alle fronten opnieuw geplaatst zijn!</w:t>
            </w:r>
          </w:p>
          <w:p w14:paraId="7EB3D473" w14:textId="77777777" w:rsidR="002F25A9" w:rsidRPr="007265FB" w:rsidRDefault="002F25A9" w:rsidP="007265FB">
            <w:pPr>
              <w:jc w:val="both"/>
              <w:rPr>
                <w:rFonts w:ascii="Gotham Rounded Book" w:hAnsi="Gotham Rounded Book"/>
                <w:b/>
                <w:sz w:val="20"/>
                <w:szCs w:val="20"/>
              </w:rPr>
            </w:pPr>
          </w:p>
          <w:p w14:paraId="53EA2D06" w14:textId="77777777" w:rsidR="002F25A9" w:rsidRPr="007265FB" w:rsidRDefault="007265FB" w:rsidP="007265FB">
            <w:pPr>
              <w:jc w:val="both"/>
              <w:rPr>
                <w:rFonts w:ascii="Gotham Rounded Book" w:hAnsi="Gotham Rounded Book"/>
                <w:sz w:val="20"/>
                <w:szCs w:val="20"/>
              </w:rPr>
            </w:pPr>
            <w:r w:rsidRPr="007265FB">
              <w:rPr>
                <w:rFonts w:ascii="Gotham Rounded Book" w:hAnsi="Gotham Rounded Book"/>
                <w:sz w:val="20"/>
                <w:szCs w:val="20"/>
              </w:rPr>
              <w:t>Om de fronten te monteren. Plaats eerst de linkerkant van het front onder het witte klepje en duw daarna het front volledig op de belplaat, zodat de klepjes aan de rechterkant het front tegenhouden.</w:t>
            </w:r>
          </w:p>
        </w:tc>
      </w:tr>
      <w:tr w:rsidR="007265FB" w:rsidRPr="007265FB" w14:paraId="4C0113C9" w14:textId="77777777" w:rsidTr="009C6126">
        <w:tc>
          <w:tcPr>
            <w:tcW w:w="9212" w:type="dxa"/>
            <w:gridSpan w:val="2"/>
          </w:tcPr>
          <w:p w14:paraId="51B1315A" w14:textId="77777777" w:rsidR="007265FB" w:rsidRPr="007265FB" w:rsidRDefault="007265FB" w:rsidP="007265FB">
            <w:pPr>
              <w:jc w:val="both"/>
              <w:rPr>
                <w:rFonts w:ascii="Gotham Rounded Book" w:hAnsi="Gotham Rounded Book"/>
                <w:b/>
                <w:sz w:val="20"/>
                <w:szCs w:val="20"/>
              </w:rPr>
            </w:pPr>
          </w:p>
          <w:p w14:paraId="15BF23FD" w14:textId="77777777" w:rsidR="007265FB" w:rsidRPr="007265FB" w:rsidRDefault="007265FB" w:rsidP="007265FB">
            <w:pPr>
              <w:jc w:val="both"/>
              <w:rPr>
                <w:rFonts w:ascii="Gotham Rounded Book" w:hAnsi="Gotham Rounded Book"/>
                <w:sz w:val="20"/>
                <w:szCs w:val="20"/>
              </w:rPr>
            </w:pPr>
            <w:r w:rsidRPr="007265FB">
              <w:rPr>
                <w:rFonts w:ascii="Gotham Rounded Book" w:hAnsi="Gotham Rounded Book"/>
                <w:b/>
                <w:sz w:val="20"/>
                <w:szCs w:val="20"/>
              </w:rPr>
              <w:t>Stap 5:</w:t>
            </w:r>
            <w:r w:rsidRPr="007265FB">
              <w:rPr>
                <w:rFonts w:ascii="Gotham Rounded Book" w:hAnsi="Gotham Rounded Book"/>
                <w:sz w:val="20"/>
                <w:szCs w:val="20"/>
              </w:rPr>
              <w:t xml:space="preserve"> Schroef de kader opnieuw op de belplaat om deze af te werken.</w:t>
            </w:r>
          </w:p>
          <w:p w14:paraId="60D44FAA" w14:textId="77777777" w:rsidR="007265FB" w:rsidRPr="007265FB" w:rsidRDefault="007265FB" w:rsidP="007265FB">
            <w:pPr>
              <w:jc w:val="both"/>
              <w:rPr>
                <w:rFonts w:ascii="Gotham Rounded Book" w:hAnsi="Gotham Rounded Book"/>
                <w:sz w:val="20"/>
                <w:szCs w:val="20"/>
              </w:rPr>
            </w:pPr>
          </w:p>
        </w:tc>
      </w:tr>
    </w:tbl>
    <w:p w14:paraId="6060D67E" w14:textId="77777777" w:rsidR="00184DC5" w:rsidRPr="006764D0" w:rsidRDefault="00184DC5" w:rsidP="00200FA9">
      <w:pPr>
        <w:rPr>
          <w:rFonts w:ascii="Gotham Rounded Book" w:hAnsi="Gotham Rounded Book"/>
        </w:rPr>
      </w:pPr>
    </w:p>
    <w:p w14:paraId="7E117CC2" w14:textId="77777777" w:rsidR="00184DC5" w:rsidRPr="006764D0" w:rsidRDefault="00184DC5" w:rsidP="00200FA9">
      <w:pPr>
        <w:rPr>
          <w:rFonts w:ascii="Gotham Rounded Book" w:hAnsi="Gotham Rounded Book"/>
        </w:rPr>
      </w:pPr>
    </w:p>
    <w:p w14:paraId="7FEC0846" w14:textId="77777777" w:rsidR="00184DC5" w:rsidRDefault="00184DC5" w:rsidP="00200FA9"/>
    <w:sectPr w:rsidR="00184DC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otham Rounded Book">
    <w:altName w:val="Calibri"/>
    <w:panose1 w:val="00000000000000000000"/>
    <w:charset w:val="00"/>
    <w:family w:val="modern"/>
    <w:notTrueType/>
    <w:pitch w:val="variable"/>
    <w:sig w:usb0="A000007F" w:usb1="0000004A" w:usb2="00000000" w:usb3="00000000" w:csb0="000001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4CE"/>
    <w:rsid w:val="00150BF4"/>
    <w:rsid w:val="00184DC5"/>
    <w:rsid w:val="00200FA9"/>
    <w:rsid w:val="002C21F4"/>
    <w:rsid w:val="002F25A9"/>
    <w:rsid w:val="00456BC9"/>
    <w:rsid w:val="0059295A"/>
    <w:rsid w:val="0063009F"/>
    <w:rsid w:val="006314CE"/>
    <w:rsid w:val="006764D0"/>
    <w:rsid w:val="006C4409"/>
    <w:rsid w:val="007265FB"/>
    <w:rsid w:val="00734187"/>
    <w:rsid w:val="007812F4"/>
    <w:rsid w:val="008F3202"/>
    <w:rsid w:val="008F3E59"/>
    <w:rsid w:val="009D6E6F"/>
    <w:rsid w:val="009F3750"/>
    <w:rsid w:val="00A73D9D"/>
    <w:rsid w:val="00AF2BD8"/>
    <w:rsid w:val="00DF6DC2"/>
    <w:rsid w:val="00E821B8"/>
    <w:rsid w:val="00F86E10"/>
    <w:rsid w:val="00FF743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9C3B50"/>
  <w15:docId w15:val="{D20F3F46-4CE5-4DC7-856C-18E802C93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F6DC2"/>
    <w:rPr>
      <w:sz w:val="24"/>
      <w:szCs w:val="24"/>
      <w:lang w:val="nl-NL"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D6E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DF6DC2"/>
    <w:rPr>
      <w:color w:val="0000FF"/>
      <w:u w:val="single"/>
    </w:rPr>
  </w:style>
  <w:style w:type="paragraph" w:styleId="BalloonText">
    <w:name w:val="Balloon Text"/>
    <w:basedOn w:val="Normal"/>
    <w:link w:val="BalloonTextChar"/>
    <w:rsid w:val="00184DC5"/>
    <w:rPr>
      <w:rFonts w:ascii="Tahoma" w:hAnsi="Tahoma" w:cs="Tahoma"/>
      <w:sz w:val="16"/>
      <w:szCs w:val="16"/>
    </w:rPr>
  </w:style>
  <w:style w:type="character" w:customStyle="1" w:styleId="BalloonTextChar">
    <w:name w:val="Balloon Text Char"/>
    <w:basedOn w:val="DefaultParagraphFont"/>
    <w:link w:val="BalloonText"/>
    <w:rsid w:val="00184DC5"/>
    <w:rPr>
      <w:rFonts w:ascii="Tahoma" w:hAnsi="Tahoma" w:cs="Tahoma"/>
      <w:sz w:val="16"/>
      <w:szCs w:val="16"/>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1\Downloads\Belplaat%20T-class%20-%20Vervanging%20naamkaartjes%20+%20handleidin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51C93D-9FA8-4A20-A876-E70820EB6B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Belplaat T-class - Vervanging naamkaartjes + handleiding</Template>
  <TotalTime>0</TotalTime>
  <Pages>2</Pages>
  <Words>252</Words>
  <Characters>1389</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Naamkaartjes Classic Evolution: Hieronder kan u de namen van de bewoners in de kaders invullen, hierbij kan u zelf het lettertype en de tekengrootte bepalen</vt:lpstr>
    </vt:vector>
  </TitlesOfParts>
  <Company>All Phones BVBA</Company>
  <LinksUpToDate>false</LinksUpToDate>
  <CharactersWithSpaces>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Naamkaartjes Classic Evolution: Hieronder kan u de namen van de bewoners in de kaders invullen, hierbij kan u zelf het lettertype en de tekengrootte bepalen</dc:title>
  <dc:creator>USER 1</dc:creator>
  <cp:lastModifiedBy>Abdullah Yilmaz</cp:lastModifiedBy>
  <cp:revision>1</cp:revision>
  <dcterms:created xsi:type="dcterms:W3CDTF">2026-05-12T11:36:00Z</dcterms:created>
  <dcterms:modified xsi:type="dcterms:W3CDTF">2026-05-12T11:36:00Z</dcterms:modified>
</cp:coreProperties>
</file>